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A1CBB" w14:textId="2AB756B3" w:rsidR="00430CEE" w:rsidRPr="00430CEE" w:rsidRDefault="005939A6" w:rsidP="007F1FA2">
      <w:pPr>
        <w:pStyle w:val="PrrafoTelefnica"/>
        <w:rPr>
          <w:rFonts w:ascii="Arial" w:hAnsi="Arial"/>
          <w:color w:val="003200"/>
          <w:u w:val="single"/>
        </w:rPr>
      </w:pPr>
      <w:r>
        <w:rPr>
          <w:noProof/>
          <w:lang w:val="es-ES"/>
        </w:rPr>
        <mc:AlternateContent>
          <mc:Choice Requires="wpg">
            <w:drawing>
              <wp:anchor distT="0" distB="0" distL="114300" distR="114300" simplePos="0" relativeHeight="251655168" behindDoc="0" locked="0" layoutInCell="1" allowOverlap="1" wp14:anchorId="579A716A" wp14:editId="5685D895">
                <wp:simplePos x="0" y="0"/>
                <wp:positionH relativeFrom="page">
                  <wp:posOffset>0</wp:posOffset>
                </wp:positionH>
                <wp:positionV relativeFrom="paragraph">
                  <wp:posOffset>-1079310</wp:posOffset>
                </wp:positionV>
                <wp:extent cx="7555865" cy="1024890"/>
                <wp:effectExtent l="0" t="0" r="6985" b="3810"/>
                <wp:wrapNone/>
                <wp:docPr id="8" name="Grupo 8"/>
                <wp:cNvGraphicFramePr/>
                <a:graphic xmlns:a="http://schemas.openxmlformats.org/drawingml/2006/main">
                  <a:graphicData uri="http://schemas.microsoft.com/office/word/2010/wordprocessingGroup">
                    <wpg:wgp>
                      <wpg:cNvGrpSpPr/>
                      <wpg:grpSpPr>
                        <a:xfrm>
                          <a:off x="0" y="0"/>
                          <a:ext cx="7555865" cy="1024890"/>
                          <a:chOff x="0" y="0"/>
                          <a:chExt cx="7555865" cy="1024890"/>
                        </a:xfrm>
                      </wpg:grpSpPr>
                      <pic:pic xmlns:pic="http://schemas.openxmlformats.org/drawingml/2006/picture">
                        <pic:nvPicPr>
                          <pic:cNvPr id="9" name="Imagen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5865" cy="1024890"/>
                          </a:xfrm>
                          <a:prstGeom prst="rect">
                            <a:avLst/>
                          </a:prstGeom>
                          <a:noFill/>
                          <a:ln>
                            <a:noFill/>
                          </a:ln>
                        </pic:spPr>
                      </pic:pic>
                      <pic:pic xmlns:pic="http://schemas.openxmlformats.org/drawingml/2006/picture">
                        <pic:nvPicPr>
                          <pic:cNvPr id="11" name="Imagen 11"/>
                          <pic:cNvPicPr>
                            <a:picLocks noChangeAspect="1"/>
                          </pic:cNvPicPr>
                        </pic:nvPicPr>
                        <pic:blipFill rotWithShape="1">
                          <a:blip r:embed="rId9">
                            <a:extLst>
                              <a:ext uri="{28A0092B-C50C-407E-A947-70E740481C1C}">
                                <a14:useLocalDpi xmlns:a14="http://schemas.microsoft.com/office/drawing/2010/main" val="0"/>
                              </a:ext>
                            </a:extLst>
                          </a:blip>
                          <a:srcRect l="29564" t="37918" r="29555" b="40229"/>
                          <a:stretch/>
                        </pic:blipFill>
                        <pic:spPr bwMode="auto">
                          <a:xfrm>
                            <a:off x="879894" y="300804"/>
                            <a:ext cx="1289458" cy="38796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AB7EB1D" id="Grupo 8" o:spid="_x0000_s1026" style="position:absolute;margin-left:0;margin-top:-85pt;width:594.95pt;height:80.7pt;z-index:251655168;mso-position-horizontal-relative:page" coordsize="75558,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75558;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">
                  <v:imagedata r:id="rId10" o:title=""/>
                </v:shape>
                <v:shape id="Imagen 11" o:spid="_x0000_s1028" type="#_x0000_t75" style="position:absolute;left:8798;top:3008;width:12895;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">
                  <v:imagedata r:id="rId11" o:title="" croptop="24850f" cropbottom="26364f" cropleft="19375f" cropright="19369f"/>
                </v:shape>
                <w10:wrap anchorx="page"/>
              </v:group>
            </w:pict>
          </mc:Fallback>
        </mc:AlternateContent>
      </w:r>
    </w:p>
    <w:p w14:paraId="06ECF3A6" w14:textId="39E4CC08" w:rsidR="000C74D8" w:rsidRDefault="000C74D8" w:rsidP="00937087">
      <w:pPr>
        <w:pStyle w:val="PrrafoTelefnica"/>
        <w:rPr>
          <w:lang w:val="es-ES"/>
        </w:rPr>
      </w:pPr>
      <w:r w:rsidRPr="007F1FA2">
        <w:rPr>
          <w:lang w:val="es-ES"/>
        </w:rPr>
        <w:t>Nota de prensa</w:t>
      </w:r>
      <w:r w:rsidR="007D29C4">
        <w:rPr>
          <w:lang w:val="es-ES"/>
        </w:rPr>
        <w:t xml:space="preserve"> </w:t>
      </w:r>
    </w:p>
    <w:p w14:paraId="42B9C683" w14:textId="6E88581E" w:rsidR="00F91630" w:rsidRDefault="00FC46A7" w:rsidP="00FC46A7">
      <w:pPr>
        <w:pStyle w:val="PrrafoTelefnica"/>
        <w:jc w:val="right"/>
        <w:rPr>
          <w:lang w:val="es-ES"/>
        </w:rPr>
      </w:pPr>
      <w:r>
        <w:rPr>
          <w:noProof/>
          <w:lang w:val="es-ES"/>
        </w:rPr>
        <w:drawing>
          <wp:inline distT="0" distB="0" distL="0" distR="0" wp14:anchorId="7FA95C93" wp14:editId="1F515FFA">
            <wp:extent cx="878960" cy="26239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0335" cy="274748"/>
                    </a:xfrm>
                    <a:prstGeom prst="rect">
                      <a:avLst/>
                    </a:prstGeom>
                    <a:noFill/>
                    <a:ln>
                      <a:noFill/>
                    </a:ln>
                  </pic:spPr>
                </pic:pic>
              </a:graphicData>
            </a:graphic>
          </wp:inline>
        </w:drawing>
      </w:r>
    </w:p>
    <w:p w14:paraId="0C08A037" w14:textId="242757B3" w:rsidR="00F91630" w:rsidRPr="007F1FA2" w:rsidRDefault="00F91630" w:rsidP="00937087">
      <w:pPr>
        <w:pStyle w:val="PrrafoTelefnica"/>
        <w:rPr>
          <w:lang w:val="es-ES"/>
        </w:rPr>
      </w:pPr>
    </w:p>
    <w:p w14:paraId="39CCC88B" w14:textId="53DBD6AB" w:rsidR="000C74D8" w:rsidRDefault="000C74D8" w:rsidP="003D2398">
      <w:pPr>
        <w:pStyle w:val="PrrafoTelefnica"/>
        <w:jc w:val="right"/>
        <w:rPr>
          <w:lang w:val="es-ES"/>
        </w:rPr>
      </w:pPr>
    </w:p>
    <w:p w14:paraId="50F57D15" w14:textId="1859C573" w:rsidR="006131D0" w:rsidRPr="005D52CF" w:rsidRDefault="0084200C" w:rsidP="00B15FE7">
      <w:pPr>
        <w:pStyle w:val="TtuloTelefnica"/>
        <w:rPr>
          <w:rFonts w:asciiTheme="minorHAnsi" w:hAnsiTheme="minorHAnsi" w:cstheme="minorHAnsi"/>
          <w:b w:val="0"/>
          <w:bCs w:val="0"/>
          <w:color w:val="6E7893" w:themeColor="accent1"/>
        </w:rPr>
      </w:pPr>
      <w:r w:rsidRPr="005D52CF">
        <w:t xml:space="preserve">BBVA firma un acuerdo con Telefónica </w:t>
      </w:r>
      <w:proofErr w:type="spellStart"/>
      <w:r w:rsidRPr="005D52CF">
        <w:t>Tech</w:t>
      </w:r>
      <w:proofErr w:type="spellEnd"/>
      <w:r w:rsidRPr="005D52CF">
        <w:t xml:space="preserve"> para impulsar la ciberseguridad a escala global</w:t>
      </w:r>
    </w:p>
    <w:p w14:paraId="30449E9B" w14:textId="77777777" w:rsidR="00442485" w:rsidRDefault="00442485" w:rsidP="006131D0">
      <w:pPr>
        <w:pStyle w:val="TtuloTelefnica"/>
        <w:jc w:val="center"/>
        <w:rPr>
          <w:rFonts w:asciiTheme="minorHAnsi" w:hAnsiTheme="minorHAnsi" w:cstheme="minorHAnsi"/>
          <w:b w:val="0"/>
          <w:bCs w:val="0"/>
          <w:color w:val="6E7893" w:themeColor="accent1"/>
          <w:sz w:val="16"/>
          <w:szCs w:val="16"/>
        </w:rPr>
      </w:pPr>
    </w:p>
    <w:p w14:paraId="076CFC29" w14:textId="50717186" w:rsidR="00E62555" w:rsidRDefault="00396A8A" w:rsidP="00396A8A">
      <w:pPr>
        <w:pStyle w:val="PrrafoTelefnica"/>
        <w:jc w:val="center"/>
        <w:rPr>
          <w:b/>
          <w:bCs/>
          <w:lang w:val="es-ES"/>
        </w:rPr>
      </w:pPr>
      <w:r>
        <w:rPr>
          <w:b/>
          <w:bCs/>
          <w:noProof/>
          <w:lang w:val="es-ES"/>
        </w:rPr>
        <w:drawing>
          <wp:inline distT="0" distB="0" distL="0" distR="0" wp14:anchorId="50B24D4E" wp14:editId="27B4922D">
            <wp:extent cx="3827144" cy="2555182"/>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3938" cy="2573071"/>
                    </a:xfrm>
                    <a:prstGeom prst="rect">
                      <a:avLst/>
                    </a:prstGeom>
                    <a:noFill/>
                    <a:ln>
                      <a:noFill/>
                    </a:ln>
                  </pic:spPr>
                </pic:pic>
              </a:graphicData>
            </a:graphic>
          </wp:inline>
        </w:drawing>
      </w:r>
    </w:p>
    <w:p w14:paraId="652645E2" w14:textId="506400DC" w:rsidR="00C24315" w:rsidRPr="00F01BBD" w:rsidRDefault="00444062" w:rsidP="00C24315">
      <w:pPr>
        <w:pBdr>
          <w:left w:val="none" w:sz="0" w:space="7" w:color="auto"/>
        </w:pBdr>
        <w:tabs>
          <w:tab w:val="left" w:pos="4350"/>
        </w:tabs>
        <w:ind w:right="283"/>
        <w:jc w:val="center"/>
        <w:rPr>
          <w:rFonts w:ascii="Times New Roman" w:eastAsia="Times New Roman" w:hAnsi="Times New Roman" w:cs="Times New Roman"/>
          <w:color w:val="6E7893"/>
          <w:sz w:val="18"/>
          <w:szCs w:val="18"/>
          <w:lang w:val="es-ES"/>
        </w:rPr>
      </w:pPr>
      <w:r>
        <w:rPr>
          <w:rFonts w:ascii="Times New Roman" w:eastAsia="Times New Roman" w:hAnsi="Times New Roman" w:cs="Times New Roman"/>
          <w:color w:val="6E7893"/>
          <w:sz w:val="18"/>
          <w:szCs w:val="18"/>
          <w:lang w:val="es-ES"/>
        </w:rPr>
        <w:t xml:space="preserve">          </w:t>
      </w:r>
      <w:r w:rsidR="00C24315" w:rsidRPr="00F01BBD">
        <w:rPr>
          <w:rFonts w:ascii="Times New Roman" w:eastAsia="Times New Roman" w:hAnsi="Times New Roman" w:cs="Times New Roman"/>
          <w:color w:val="6E7893"/>
          <w:sz w:val="18"/>
          <w:szCs w:val="18"/>
          <w:lang w:val="es-ES"/>
        </w:rPr>
        <w:t xml:space="preserve">De izq. a dcha.: María Jesús </w:t>
      </w:r>
      <w:proofErr w:type="spellStart"/>
      <w:r w:rsidR="00C24315" w:rsidRPr="00F01BBD">
        <w:rPr>
          <w:rFonts w:ascii="Times New Roman" w:eastAsia="Times New Roman" w:hAnsi="Times New Roman" w:cs="Times New Roman"/>
          <w:color w:val="6E7893"/>
          <w:sz w:val="18"/>
          <w:szCs w:val="18"/>
          <w:lang w:val="es-ES"/>
        </w:rPr>
        <w:t>Almazor</w:t>
      </w:r>
      <w:proofErr w:type="spellEnd"/>
      <w:r w:rsidR="00C24315" w:rsidRPr="00F01BBD">
        <w:rPr>
          <w:rFonts w:ascii="Times New Roman" w:eastAsia="Times New Roman" w:hAnsi="Times New Roman" w:cs="Times New Roman"/>
          <w:color w:val="6E7893"/>
          <w:sz w:val="18"/>
          <w:szCs w:val="18"/>
          <w:lang w:val="es-ES"/>
        </w:rPr>
        <w:t xml:space="preserve"> (Telefónica </w:t>
      </w:r>
      <w:proofErr w:type="spellStart"/>
      <w:r w:rsidR="00C24315" w:rsidRPr="00F01BBD">
        <w:rPr>
          <w:rFonts w:ascii="Times New Roman" w:eastAsia="Times New Roman" w:hAnsi="Times New Roman" w:cs="Times New Roman"/>
          <w:color w:val="6E7893"/>
          <w:sz w:val="18"/>
          <w:szCs w:val="18"/>
          <w:lang w:val="es-ES"/>
        </w:rPr>
        <w:t>Tech</w:t>
      </w:r>
      <w:proofErr w:type="spellEnd"/>
      <w:r w:rsidR="00C24315" w:rsidRPr="00F01BBD">
        <w:rPr>
          <w:rFonts w:ascii="Times New Roman" w:eastAsia="Times New Roman" w:hAnsi="Times New Roman" w:cs="Times New Roman"/>
          <w:color w:val="6E7893"/>
          <w:sz w:val="18"/>
          <w:szCs w:val="18"/>
          <w:lang w:val="es-ES"/>
        </w:rPr>
        <w:t>) y Sergio Fidalgo (BBVA)</w:t>
      </w:r>
    </w:p>
    <w:p w14:paraId="14B5AECA" w14:textId="77777777" w:rsidR="00396A8A" w:rsidRDefault="00396A8A" w:rsidP="000F3D2D">
      <w:pPr>
        <w:pStyle w:val="PrrafoTelefnica"/>
        <w:rPr>
          <w:b/>
          <w:bCs/>
          <w:lang w:val="es-ES"/>
        </w:rPr>
      </w:pPr>
    </w:p>
    <w:p w14:paraId="2E248FC6" w14:textId="77777777" w:rsidR="00C24315" w:rsidRDefault="00C24315" w:rsidP="000F3D2D">
      <w:pPr>
        <w:pStyle w:val="PrrafoTelefnica"/>
        <w:rPr>
          <w:b/>
          <w:bCs/>
          <w:lang w:val="es-ES"/>
        </w:rPr>
      </w:pPr>
    </w:p>
    <w:p w14:paraId="2A3823CC" w14:textId="63FAF8B8" w:rsidR="000F3D2D" w:rsidRPr="000F3D2D" w:rsidRDefault="0084200C" w:rsidP="000F3D2D">
      <w:pPr>
        <w:pStyle w:val="PrrafoTelefnica"/>
        <w:rPr>
          <w:lang w:val="es-ES"/>
        </w:rPr>
      </w:pPr>
      <w:r>
        <w:rPr>
          <w:b/>
          <w:bCs/>
          <w:lang w:val="es-ES"/>
        </w:rPr>
        <w:t xml:space="preserve">Madrid, 22 de </w:t>
      </w:r>
      <w:r w:rsidR="00653AD9">
        <w:rPr>
          <w:b/>
          <w:bCs/>
          <w:lang w:val="es-ES"/>
        </w:rPr>
        <w:t>ju</w:t>
      </w:r>
      <w:r w:rsidR="00B15FE7">
        <w:rPr>
          <w:b/>
          <w:bCs/>
          <w:lang w:val="es-ES"/>
        </w:rPr>
        <w:t>l</w:t>
      </w:r>
      <w:r w:rsidR="00653AD9">
        <w:rPr>
          <w:b/>
          <w:bCs/>
          <w:lang w:val="es-ES"/>
        </w:rPr>
        <w:t>io</w:t>
      </w:r>
      <w:r w:rsidR="00151BAF">
        <w:rPr>
          <w:b/>
          <w:bCs/>
          <w:lang w:val="es-ES"/>
        </w:rPr>
        <w:t xml:space="preserve"> de</w:t>
      </w:r>
      <w:r w:rsidR="001549C8">
        <w:rPr>
          <w:b/>
          <w:bCs/>
          <w:lang w:val="es-ES"/>
        </w:rPr>
        <w:t xml:space="preserve"> 2024. </w:t>
      </w:r>
      <w:bookmarkStart w:id="0" w:name="_Hlk172214176"/>
      <w:r w:rsidR="000F3D2D" w:rsidRPr="000F3D2D">
        <w:rPr>
          <w:lang w:val="es-ES"/>
        </w:rPr>
        <w:t xml:space="preserve">BBVA ha elegido a </w:t>
      </w:r>
      <w:hyperlink r:id="rId14" w:history="1">
        <w:r w:rsidR="000F3D2D" w:rsidRPr="00E769B3">
          <w:rPr>
            <w:rStyle w:val="Hipervnculo"/>
            <w:rFonts w:asciiTheme="minorHAnsi" w:hAnsiTheme="minorHAnsi"/>
            <w:color w:val="0066FF" w:themeColor="text2"/>
            <w:u w:val="single"/>
            <w:lang w:val="es-ES"/>
          </w:rPr>
          <w:t xml:space="preserve">Telefónica </w:t>
        </w:r>
        <w:proofErr w:type="spellStart"/>
        <w:r w:rsidR="000F3D2D" w:rsidRPr="00E769B3">
          <w:rPr>
            <w:rStyle w:val="Hipervnculo"/>
            <w:rFonts w:asciiTheme="minorHAnsi" w:hAnsiTheme="minorHAnsi"/>
            <w:color w:val="0066FF" w:themeColor="text2"/>
            <w:u w:val="single"/>
            <w:lang w:val="es-ES"/>
          </w:rPr>
          <w:t>Tech</w:t>
        </w:r>
        <w:proofErr w:type="spellEnd"/>
      </w:hyperlink>
      <w:r w:rsidR="000F3D2D" w:rsidRPr="000F3D2D">
        <w:rPr>
          <w:lang w:val="es-ES"/>
        </w:rPr>
        <w:t xml:space="preserve"> para impulsar la ciberseguridad de sus operaciones a escala global con la incorporación de las</w:t>
      </w:r>
      <w:r w:rsidR="00E769B3">
        <w:rPr>
          <w:lang w:val="es-ES"/>
        </w:rPr>
        <w:t xml:space="preserve"> </w:t>
      </w:r>
      <w:r w:rsidR="000F3D2D" w:rsidRPr="000F3D2D">
        <w:rPr>
          <w:lang w:val="es-ES"/>
        </w:rPr>
        <w:t xml:space="preserve">tecnologías más avanzadas en inteligencia artificial y automatización de procesos para la prevención de </w:t>
      </w:r>
      <w:proofErr w:type="spellStart"/>
      <w:r w:rsidR="000F3D2D" w:rsidRPr="000F3D2D">
        <w:rPr>
          <w:lang w:val="es-ES"/>
        </w:rPr>
        <w:t>ciberamenazas</w:t>
      </w:r>
      <w:proofErr w:type="spellEnd"/>
      <w:r w:rsidR="000F3D2D" w:rsidRPr="000F3D2D">
        <w:rPr>
          <w:lang w:val="es-ES"/>
        </w:rPr>
        <w:t>. Además, esta alianza conlleva la creación de un nuevo centro especializado en México, que funcionará como espejo del Centro Global de Ciberseguridad de BBVA ya existente en España. La combinación de ambos permitirá ofrecer una cobertura integral e ininterrumpida a todo el Grupo.</w:t>
      </w:r>
    </w:p>
    <w:p w14:paraId="46C2061A" w14:textId="77777777" w:rsidR="000F3D2D" w:rsidRPr="000F3D2D" w:rsidRDefault="000F3D2D" w:rsidP="000F3D2D">
      <w:pPr>
        <w:pStyle w:val="PrrafoTelefnica"/>
        <w:rPr>
          <w:lang w:val="es-ES"/>
        </w:rPr>
      </w:pPr>
    </w:p>
    <w:p w14:paraId="1C70E7BE" w14:textId="38B03ED2" w:rsidR="000F3D2D" w:rsidRPr="000F3D2D" w:rsidRDefault="000F3D2D" w:rsidP="000F3D2D">
      <w:pPr>
        <w:pStyle w:val="PrrafoTelefnica"/>
        <w:rPr>
          <w:lang w:val="es-ES"/>
        </w:rPr>
      </w:pPr>
      <w:r w:rsidRPr="000F3D2D">
        <w:rPr>
          <w:lang w:val="es-ES"/>
        </w:rPr>
        <w:t>Con el desarrollo de este nuevo proyecto,</w:t>
      </w:r>
      <w:r w:rsidR="00E769B3">
        <w:rPr>
          <w:lang w:val="es-ES"/>
        </w:rPr>
        <w:t xml:space="preserve"> </w:t>
      </w:r>
      <w:r w:rsidRPr="000F3D2D">
        <w:rPr>
          <w:lang w:val="es-ES"/>
        </w:rPr>
        <w:t xml:space="preserve">Telefónica </w:t>
      </w:r>
      <w:proofErr w:type="spellStart"/>
      <w:r w:rsidRPr="000F3D2D">
        <w:rPr>
          <w:lang w:val="es-ES"/>
        </w:rPr>
        <w:t>Tech</w:t>
      </w:r>
      <w:proofErr w:type="spellEnd"/>
      <w:r w:rsidRPr="000F3D2D">
        <w:rPr>
          <w:lang w:val="es-ES"/>
        </w:rPr>
        <w:t xml:space="preserve"> se ha convertido en uno de los principales socios estratégicos en materia de ciberseguridad de BBVA. Así, el banco incorporará los últimos avances de la compañía tecnológica, apoyados en su experiencia global y en las ventajas que ofrece la inteligencia para detectar, identificar y responder a posibles amenazas, así como para monitorizar la actividad de los </w:t>
      </w:r>
      <w:proofErr w:type="spellStart"/>
      <w:r w:rsidRPr="000F3D2D">
        <w:rPr>
          <w:lang w:val="es-ES"/>
        </w:rPr>
        <w:t>ciberatacantes</w:t>
      </w:r>
      <w:proofErr w:type="spellEnd"/>
      <w:r w:rsidRPr="000F3D2D">
        <w:rPr>
          <w:lang w:val="es-ES"/>
        </w:rPr>
        <w:t>.</w:t>
      </w:r>
      <w:r w:rsidR="00AB0DEE">
        <w:rPr>
          <w:lang w:val="es-ES"/>
        </w:rPr>
        <w:t xml:space="preserve"> </w:t>
      </w:r>
      <w:r w:rsidRPr="000F3D2D">
        <w:rPr>
          <w:lang w:val="es-ES"/>
        </w:rPr>
        <w:t xml:space="preserve">Telefónica </w:t>
      </w:r>
      <w:proofErr w:type="spellStart"/>
      <w:r w:rsidRPr="000F3D2D">
        <w:rPr>
          <w:lang w:val="es-ES"/>
        </w:rPr>
        <w:t>Tech</w:t>
      </w:r>
      <w:proofErr w:type="spellEnd"/>
      <w:r w:rsidRPr="000F3D2D">
        <w:rPr>
          <w:lang w:val="es-ES"/>
        </w:rPr>
        <w:t xml:space="preserve"> proporciona casi medio centenar de servicios destinados a dar una respuesta holística de seguridad a cada elemento operativo y de negocio del banco, que van desde soluciones para la anticipación proactiva de amenazas, definición de tácticas operativas, estrategias para reforzar la resiliencia de BBVA o protección para los Centros de Proceso de Datos</w:t>
      </w:r>
      <w:r w:rsidR="00E769B3">
        <w:rPr>
          <w:lang w:val="es-ES"/>
        </w:rPr>
        <w:t xml:space="preserve"> </w:t>
      </w:r>
      <w:r w:rsidRPr="000F3D2D">
        <w:rPr>
          <w:lang w:val="es-ES"/>
        </w:rPr>
        <w:t>(</w:t>
      </w:r>
      <w:proofErr w:type="spellStart"/>
      <w:r w:rsidRPr="000F3D2D">
        <w:rPr>
          <w:lang w:val="es-ES"/>
        </w:rPr>
        <w:t>CPDs</w:t>
      </w:r>
      <w:proofErr w:type="spellEnd"/>
      <w:r w:rsidRPr="000F3D2D">
        <w:rPr>
          <w:lang w:val="es-ES"/>
        </w:rPr>
        <w:t>).</w:t>
      </w:r>
    </w:p>
    <w:p w14:paraId="327724C3" w14:textId="77777777" w:rsidR="000F3D2D" w:rsidRPr="000F3D2D" w:rsidRDefault="000F3D2D" w:rsidP="000F3D2D">
      <w:pPr>
        <w:pStyle w:val="PrrafoTelefnica"/>
        <w:rPr>
          <w:lang w:val="es-ES"/>
        </w:rPr>
      </w:pPr>
    </w:p>
    <w:p w14:paraId="2B654616" w14:textId="23DBAE35" w:rsidR="000F3D2D" w:rsidRPr="000F3D2D" w:rsidRDefault="000F3D2D" w:rsidP="000F3D2D">
      <w:pPr>
        <w:pStyle w:val="PrrafoTelefnica"/>
        <w:rPr>
          <w:lang w:val="es-ES"/>
        </w:rPr>
      </w:pPr>
      <w:r w:rsidRPr="000F3D2D">
        <w:rPr>
          <w:lang w:val="es-ES"/>
        </w:rPr>
        <w:t>Una de las principales novedades de este acuerdo es la creación de un nuevo centro especializado en América, ubicado en México, que estará plenamente</w:t>
      </w:r>
      <w:r>
        <w:rPr>
          <w:lang w:val="es-ES"/>
        </w:rPr>
        <w:t xml:space="preserve"> </w:t>
      </w:r>
      <w:r w:rsidRPr="000F3D2D">
        <w:rPr>
          <w:lang w:val="es-ES"/>
        </w:rPr>
        <w:t>operativo en este mes de julio y que se sumará al centro de ciberseguridad de</w:t>
      </w:r>
      <w:r>
        <w:rPr>
          <w:lang w:val="es-ES"/>
        </w:rPr>
        <w:t xml:space="preserve"> </w:t>
      </w:r>
      <w:r w:rsidRPr="000F3D2D">
        <w:rPr>
          <w:lang w:val="es-ES"/>
        </w:rPr>
        <w:t xml:space="preserve">BBVA en Europa (España). Estos dos </w:t>
      </w:r>
      <w:proofErr w:type="spellStart"/>
      <w:r w:rsidRPr="000F3D2D">
        <w:rPr>
          <w:lang w:val="es-ES"/>
        </w:rPr>
        <w:t>hubs</w:t>
      </w:r>
      <w:proofErr w:type="spellEnd"/>
      <w:r w:rsidRPr="000F3D2D">
        <w:rPr>
          <w:lang w:val="es-ES"/>
        </w:rPr>
        <w:t xml:space="preserve"> contarán con cerca de 200</w:t>
      </w:r>
      <w:r>
        <w:rPr>
          <w:lang w:val="es-ES"/>
        </w:rPr>
        <w:t xml:space="preserve"> </w:t>
      </w:r>
      <w:r w:rsidRPr="000F3D2D">
        <w:rPr>
          <w:lang w:val="es-ES"/>
        </w:rPr>
        <w:t xml:space="preserve">profesionales de ciberseguridad de Telefónica </w:t>
      </w:r>
      <w:proofErr w:type="spellStart"/>
      <w:r w:rsidRPr="000F3D2D">
        <w:rPr>
          <w:lang w:val="es-ES"/>
        </w:rPr>
        <w:t>Tech</w:t>
      </w:r>
      <w:proofErr w:type="spellEnd"/>
      <w:r w:rsidRPr="000F3D2D">
        <w:rPr>
          <w:lang w:val="es-ES"/>
        </w:rPr>
        <w:t>, que trabajarán de forma</w:t>
      </w:r>
      <w:r>
        <w:rPr>
          <w:lang w:val="es-ES"/>
        </w:rPr>
        <w:t xml:space="preserve"> </w:t>
      </w:r>
      <w:r w:rsidRPr="000F3D2D">
        <w:rPr>
          <w:lang w:val="es-ES"/>
        </w:rPr>
        <w:t>conjunta con el equipo de BBVA, para proporcionar un servicio global y complementario, conformando así uno de los mayores centros de ciberseguridad de la industria financiera.</w:t>
      </w:r>
    </w:p>
    <w:p w14:paraId="673E749A" w14:textId="77777777" w:rsidR="000F3D2D" w:rsidRPr="000F3D2D" w:rsidRDefault="000F3D2D" w:rsidP="000F3D2D">
      <w:pPr>
        <w:pStyle w:val="PrrafoTelefnica"/>
        <w:rPr>
          <w:lang w:val="es-ES"/>
        </w:rPr>
      </w:pPr>
    </w:p>
    <w:p w14:paraId="620C31ED" w14:textId="77777777" w:rsidR="000F3D2D" w:rsidRDefault="000F3D2D" w:rsidP="000F3D2D">
      <w:pPr>
        <w:pStyle w:val="PrrafoTelefnica"/>
        <w:rPr>
          <w:lang w:val="es-ES"/>
        </w:rPr>
      </w:pPr>
      <w:r w:rsidRPr="000F3D2D">
        <w:rPr>
          <w:lang w:val="es-ES"/>
        </w:rPr>
        <w:t xml:space="preserve">Sergio Fidalgo, Global CISO de BBVA, afirma que “estos dos </w:t>
      </w:r>
      <w:proofErr w:type="spellStart"/>
      <w:r w:rsidRPr="000F3D2D">
        <w:rPr>
          <w:lang w:val="es-ES"/>
        </w:rPr>
        <w:t>hubs</w:t>
      </w:r>
      <w:proofErr w:type="spellEnd"/>
      <w:r w:rsidRPr="000F3D2D">
        <w:rPr>
          <w:lang w:val="es-ES"/>
        </w:rPr>
        <w:t xml:space="preserve"> especializados en ciberseguridad son únicos en la industria financiera y suponen un nuevo paso para proteger nuestras infraestructuras con los últimos avances tecnológicos. Nuestro objetivo es ser un banco cada vez más seguro y preparado para responder a todo tipo de ataques y ofrecer el mejor servicio a nuestros clientes con las mayores garantías de seguridad del mercado”.</w:t>
      </w:r>
    </w:p>
    <w:p w14:paraId="5D03C4DB" w14:textId="77777777" w:rsidR="00954706" w:rsidRPr="000F3D2D" w:rsidRDefault="00954706" w:rsidP="000F3D2D">
      <w:pPr>
        <w:pStyle w:val="PrrafoTelefnica"/>
        <w:rPr>
          <w:lang w:val="es-ES"/>
        </w:rPr>
      </w:pPr>
    </w:p>
    <w:p w14:paraId="38665BC9" w14:textId="77777777" w:rsidR="000F3D2D" w:rsidRPr="000F3D2D" w:rsidRDefault="000F3D2D" w:rsidP="000F3D2D">
      <w:pPr>
        <w:pStyle w:val="PrrafoTelefnica"/>
        <w:rPr>
          <w:lang w:val="es-ES"/>
        </w:rPr>
      </w:pPr>
      <w:r w:rsidRPr="000F3D2D">
        <w:rPr>
          <w:lang w:val="es-ES"/>
        </w:rPr>
        <w:t xml:space="preserve">María Jesús </w:t>
      </w:r>
      <w:proofErr w:type="spellStart"/>
      <w:r w:rsidRPr="000F3D2D">
        <w:rPr>
          <w:lang w:val="es-ES"/>
        </w:rPr>
        <w:t>Almazor</w:t>
      </w:r>
      <w:proofErr w:type="spellEnd"/>
      <w:r w:rsidRPr="000F3D2D">
        <w:rPr>
          <w:lang w:val="es-ES"/>
        </w:rPr>
        <w:t xml:space="preserve">, COO de Telefónica </w:t>
      </w:r>
      <w:proofErr w:type="spellStart"/>
      <w:r w:rsidRPr="000F3D2D">
        <w:rPr>
          <w:lang w:val="es-ES"/>
        </w:rPr>
        <w:t>Tech</w:t>
      </w:r>
      <w:proofErr w:type="spellEnd"/>
      <w:r w:rsidRPr="000F3D2D">
        <w:rPr>
          <w:lang w:val="es-ES"/>
        </w:rPr>
        <w:t xml:space="preserve"> para España y América, señala la</w:t>
      </w:r>
    </w:p>
    <w:p w14:paraId="49DC0383" w14:textId="77777777" w:rsidR="000F3D2D" w:rsidRPr="000F3D2D" w:rsidRDefault="000F3D2D" w:rsidP="000F3D2D">
      <w:pPr>
        <w:pStyle w:val="PrrafoTelefnica"/>
        <w:rPr>
          <w:lang w:val="es-ES"/>
        </w:rPr>
      </w:pPr>
      <w:r w:rsidRPr="000F3D2D">
        <w:rPr>
          <w:lang w:val="es-ES"/>
        </w:rPr>
        <w:t>importancia que tiene que las organizaciones estén continuamente evolucionando sus</w:t>
      </w:r>
    </w:p>
    <w:p w14:paraId="187F9C19" w14:textId="77777777" w:rsidR="000F3D2D" w:rsidRPr="000F3D2D" w:rsidRDefault="000F3D2D" w:rsidP="000F3D2D">
      <w:pPr>
        <w:pStyle w:val="PrrafoTelefnica"/>
        <w:rPr>
          <w:lang w:val="es-ES"/>
        </w:rPr>
      </w:pPr>
      <w:r w:rsidRPr="000F3D2D">
        <w:rPr>
          <w:lang w:val="es-ES"/>
        </w:rPr>
        <w:t>medidas de ciberseguridad para ser capaces de anticiparse a las amenazas y poder</w:t>
      </w:r>
    </w:p>
    <w:p w14:paraId="729426F2" w14:textId="77777777" w:rsidR="000F3D2D" w:rsidRPr="000F3D2D" w:rsidRDefault="000F3D2D" w:rsidP="000F3D2D">
      <w:pPr>
        <w:pStyle w:val="PrrafoTelefnica"/>
        <w:rPr>
          <w:lang w:val="es-ES"/>
        </w:rPr>
      </w:pPr>
      <w:r w:rsidRPr="000F3D2D">
        <w:rPr>
          <w:lang w:val="es-ES"/>
        </w:rPr>
        <w:t>dar la mejor respuesta en caso de ataque. “Es un placer acompañar a BBVA en este</w:t>
      </w:r>
    </w:p>
    <w:p w14:paraId="38A71723" w14:textId="7E967A1B" w:rsidR="000F3D2D" w:rsidRPr="000F3D2D" w:rsidRDefault="000F3D2D" w:rsidP="000F3D2D">
      <w:pPr>
        <w:pStyle w:val="PrrafoTelefnica"/>
        <w:rPr>
          <w:lang w:val="es-ES"/>
        </w:rPr>
      </w:pPr>
      <w:r w:rsidRPr="000F3D2D">
        <w:rPr>
          <w:lang w:val="es-ES"/>
        </w:rPr>
        <w:t>proceso de se</w:t>
      </w:r>
      <w:r w:rsidR="00DC3959">
        <w:rPr>
          <w:lang w:val="es-ES"/>
        </w:rPr>
        <w:t>guridad</w:t>
      </w:r>
      <w:r w:rsidRPr="000F3D2D">
        <w:rPr>
          <w:lang w:val="es-ES"/>
        </w:rPr>
        <w:t xml:space="preserve"> global con nuestras capacidades tecnológicas y el talento de</w:t>
      </w:r>
    </w:p>
    <w:p w14:paraId="7D2F720D" w14:textId="77777777" w:rsidR="000F3D2D" w:rsidRPr="000F3D2D" w:rsidRDefault="000F3D2D" w:rsidP="000F3D2D">
      <w:pPr>
        <w:pStyle w:val="PrrafoTelefnica"/>
        <w:rPr>
          <w:lang w:val="es-ES"/>
        </w:rPr>
      </w:pPr>
      <w:r w:rsidRPr="000F3D2D">
        <w:rPr>
          <w:lang w:val="es-ES"/>
        </w:rPr>
        <w:t>nuestros profesionales, que cuentan con el respaldo de una red global de más de 1.500</w:t>
      </w:r>
    </w:p>
    <w:p w14:paraId="203762D9" w14:textId="77777777" w:rsidR="000F3D2D" w:rsidRPr="000F3D2D" w:rsidRDefault="000F3D2D" w:rsidP="000F3D2D">
      <w:pPr>
        <w:pStyle w:val="PrrafoTelefnica"/>
        <w:rPr>
          <w:lang w:val="es-ES"/>
        </w:rPr>
      </w:pPr>
      <w:r w:rsidRPr="000F3D2D">
        <w:rPr>
          <w:lang w:val="es-ES"/>
        </w:rPr>
        <w:t>expertos en operaciones de ciberseguridad y con más de una decena de centros de</w:t>
      </w:r>
    </w:p>
    <w:p w14:paraId="07D7D7B5" w14:textId="77777777" w:rsidR="000F3D2D" w:rsidRPr="000F3D2D" w:rsidRDefault="000F3D2D" w:rsidP="000F3D2D">
      <w:pPr>
        <w:pStyle w:val="PrrafoTelefnica"/>
        <w:rPr>
          <w:lang w:val="es-ES"/>
        </w:rPr>
      </w:pPr>
      <w:r w:rsidRPr="000F3D2D">
        <w:rPr>
          <w:lang w:val="es-ES"/>
        </w:rPr>
        <w:t>operaciones de seguridad (</w:t>
      </w:r>
      <w:proofErr w:type="spellStart"/>
      <w:r w:rsidRPr="000F3D2D">
        <w:rPr>
          <w:lang w:val="es-ES"/>
        </w:rPr>
        <w:t>SOCs</w:t>
      </w:r>
      <w:proofErr w:type="spellEnd"/>
      <w:r w:rsidRPr="000F3D2D">
        <w:rPr>
          <w:lang w:val="es-ES"/>
        </w:rPr>
        <w:t>) repartidos en Europa y América para monitorizar y</w:t>
      </w:r>
    </w:p>
    <w:p w14:paraId="7E7AE90E" w14:textId="77777777" w:rsidR="000F3D2D" w:rsidRPr="000F3D2D" w:rsidRDefault="000F3D2D" w:rsidP="000F3D2D">
      <w:pPr>
        <w:pStyle w:val="PrrafoTelefnica"/>
        <w:rPr>
          <w:lang w:val="es-ES"/>
        </w:rPr>
      </w:pPr>
      <w:r w:rsidRPr="000F3D2D">
        <w:rPr>
          <w:lang w:val="es-ES"/>
        </w:rPr>
        <w:t>supervisar la seguridad de las organizaciones 24x7”, asegura.</w:t>
      </w:r>
    </w:p>
    <w:p w14:paraId="4C4BC807" w14:textId="77777777" w:rsidR="000F3D2D" w:rsidRPr="000F3D2D" w:rsidRDefault="000F3D2D" w:rsidP="000F3D2D">
      <w:pPr>
        <w:pStyle w:val="PrrafoTelefnica"/>
        <w:rPr>
          <w:lang w:val="es-ES"/>
        </w:rPr>
      </w:pPr>
    </w:p>
    <w:p w14:paraId="12459DD2" w14:textId="77777777" w:rsidR="000F3D2D" w:rsidRPr="000F3D2D" w:rsidRDefault="000F3D2D" w:rsidP="000F3D2D">
      <w:pPr>
        <w:pStyle w:val="PrrafoTelefnica"/>
        <w:rPr>
          <w:lang w:val="es-ES"/>
        </w:rPr>
      </w:pPr>
      <w:r w:rsidRPr="000F3D2D">
        <w:rPr>
          <w:lang w:val="es-ES"/>
        </w:rPr>
        <w:t xml:space="preserve">Con esta evolución en las operaciones de ciberseguridad, BBVA sigue adelante en su camino de transformación digital adoptando las tecnologías más avanzadas en inteligencia artificial y automatización de procesos de la mano de Telefónica </w:t>
      </w:r>
      <w:proofErr w:type="spellStart"/>
      <w:r w:rsidRPr="000F3D2D">
        <w:rPr>
          <w:lang w:val="es-ES"/>
        </w:rPr>
        <w:t>Tech</w:t>
      </w:r>
      <w:proofErr w:type="spellEnd"/>
      <w:r w:rsidRPr="000F3D2D">
        <w:rPr>
          <w:lang w:val="es-ES"/>
        </w:rPr>
        <w:t xml:space="preserve"> para incrementar la protección de los clientes digitales en los más de 25 países en los que el banco tiene presencia.</w:t>
      </w:r>
    </w:p>
    <w:bookmarkEnd w:id="0"/>
    <w:p w14:paraId="0EF80BEF" w14:textId="77777777" w:rsidR="009669F5" w:rsidRDefault="009669F5" w:rsidP="009D6515">
      <w:pPr>
        <w:pStyle w:val="PrrafoTelefnica"/>
        <w:rPr>
          <w:lang w:val="es-ES"/>
        </w:rPr>
      </w:pPr>
    </w:p>
    <w:p w14:paraId="021F2FE9" w14:textId="77777777" w:rsidR="002537C9" w:rsidRPr="002A7CEF" w:rsidRDefault="002537C9" w:rsidP="002537C9">
      <w:pPr>
        <w:pStyle w:val="Textonotapie"/>
        <w:pBdr>
          <w:top w:val="single" w:sz="4" w:space="0" w:color="BFBFBF" w:themeColor="background1" w:themeShade="BF"/>
        </w:pBdr>
        <w:rPr>
          <w:lang w:val="es-ES"/>
        </w:rPr>
      </w:pPr>
    </w:p>
    <w:p w14:paraId="017DAC1B" w14:textId="77777777" w:rsidR="002537C9" w:rsidRPr="004C083A" w:rsidRDefault="002537C9" w:rsidP="002537C9">
      <w:pPr>
        <w:pStyle w:val="SubtituloTelefnica"/>
        <w:rPr>
          <w:rStyle w:val="Textoennegrita"/>
          <w:b/>
          <w:bCs/>
          <w:lang w:val="es-ES"/>
        </w:rPr>
      </w:pPr>
      <w:r w:rsidRPr="004C083A">
        <w:rPr>
          <w:rStyle w:val="Textoennegrita"/>
          <w:b/>
          <w:bCs/>
          <w:lang w:val="es-ES"/>
        </w:rPr>
        <w:t xml:space="preserve">Sobre Telefónica </w:t>
      </w:r>
      <w:proofErr w:type="spellStart"/>
      <w:r w:rsidRPr="004C083A">
        <w:rPr>
          <w:rStyle w:val="Textoennegrita"/>
          <w:b/>
          <w:bCs/>
          <w:lang w:val="es-ES"/>
        </w:rPr>
        <w:t>Tech</w:t>
      </w:r>
      <w:proofErr w:type="spellEnd"/>
    </w:p>
    <w:p w14:paraId="446370CD" w14:textId="2A5488D9" w:rsidR="00F97781" w:rsidRPr="00497187" w:rsidRDefault="002537C9" w:rsidP="00F97781">
      <w:pPr>
        <w:pStyle w:val="PrrafoTelefnica"/>
        <w:rPr>
          <w:rFonts w:ascii="Arial" w:hAnsi="Arial"/>
          <w:sz w:val="20"/>
          <w:szCs w:val="20"/>
          <w:lang w:val="es-ES"/>
        </w:rPr>
      </w:pPr>
      <w:r w:rsidRPr="004C083A">
        <w:rPr>
          <w:sz w:val="20"/>
          <w:szCs w:val="20"/>
          <w:lang w:val="es-ES"/>
        </w:rPr>
        <w:t xml:space="preserve">Telefónica </w:t>
      </w:r>
      <w:proofErr w:type="spellStart"/>
      <w:r w:rsidRPr="004C083A">
        <w:rPr>
          <w:sz w:val="20"/>
          <w:szCs w:val="20"/>
          <w:lang w:val="es-ES"/>
        </w:rPr>
        <w:t>Tech</w:t>
      </w:r>
      <w:proofErr w:type="spellEnd"/>
      <w:r w:rsidRPr="004C083A">
        <w:rPr>
          <w:sz w:val="20"/>
          <w:szCs w:val="20"/>
          <w:lang w:val="es-ES"/>
        </w:rPr>
        <w:t xml:space="preserve"> es la compañía líder en transformación digital. La compañía cuenta con una amplia oferta de servicios y soluciones tecnológicas integradas de Ciberseguridad, Cloud, IoT, Big Data o </w:t>
      </w:r>
      <w:proofErr w:type="spellStart"/>
      <w:r w:rsidRPr="004C083A">
        <w:rPr>
          <w:sz w:val="20"/>
          <w:szCs w:val="20"/>
          <w:lang w:val="es-ES"/>
        </w:rPr>
        <w:t>Blockchain</w:t>
      </w:r>
      <w:proofErr w:type="spellEnd"/>
      <w:r w:rsidRPr="004C083A">
        <w:rPr>
          <w:sz w:val="20"/>
          <w:szCs w:val="20"/>
          <w:lang w:val="es-ES"/>
        </w:rPr>
        <w:t xml:space="preserve">. </w:t>
      </w:r>
      <w:r w:rsidRPr="00497187">
        <w:rPr>
          <w:sz w:val="20"/>
          <w:szCs w:val="20"/>
          <w:lang w:val="es-ES"/>
        </w:rPr>
        <w:t xml:space="preserve">Para más información, consulte: </w:t>
      </w:r>
      <w:hyperlink r:id="rId15" w:history="1">
        <w:r w:rsidR="00BA66A2" w:rsidRPr="00497187">
          <w:rPr>
            <w:rStyle w:val="Hipervnculo"/>
            <w:color w:val="0066FF" w:themeColor="text2"/>
            <w:sz w:val="20"/>
            <w:szCs w:val="20"/>
            <w:lang w:val="es-ES"/>
          </w:rPr>
          <w:t>https://telefonicatech.com/</w:t>
        </w:r>
      </w:hyperlink>
    </w:p>
    <w:p w14:paraId="39BA8E1F" w14:textId="77777777" w:rsidR="00F97781" w:rsidRPr="00497187" w:rsidRDefault="00F97781" w:rsidP="00F97781">
      <w:pPr>
        <w:pStyle w:val="PrrafoTelefnica"/>
        <w:rPr>
          <w:rFonts w:ascii="Arial" w:hAnsi="Arial"/>
          <w:color w:val="0066FF" w:themeColor="text2"/>
          <w:sz w:val="20"/>
          <w:szCs w:val="20"/>
          <w:u w:val="single"/>
          <w:lang w:val="es-ES"/>
        </w:rPr>
      </w:pPr>
    </w:p>
    <w:p w14:paraId="35EB3F9D" w14:textId="77777777" w:rsidR="00F97781" w:rsidRPr="00497187" w:rsidRDefault="00F97781" w:rsidP="00F97781">
      <w:pPr>
        <w:pStyle w:val="Textonotapie"/>
        <w:pBdr>
          <w:top w:val="single" w:sz="4" w:space="0" w:color="BFBFBF" w:themeColor="background1" w:themeShade="BF"/>
        </w:pBdr>
        <w:rPr>
          <w:lang w:val="es-ES"/>
        </w:rPr>
      </w:pPr>
    </w:p>
    <w:p w14:paraId="12B3DBE5" w14:textId="749BC10B" w:rsidR="00774B17" w:rsidRPr="004C083A" w:rsidRDefault="00774B17" w:rsidP="00774B17">
      <w:pPr>
        <w:pStyle w:val="SubtituloTelefnica"/>
        <w:rPr>
          <w:rStyle w:val="Textoennegrita"/>
          <w:b/>
          <w:bCs/>
          <w:lang w:val="es-ES"/>
        </w:rPr>
      </w:pPr>
      <w:r w:rsidRPr="004C083A">
        <w:rPr>
          <w:rStyle w:val="Textoennegrita"/>
          <w:b/>
          <w:bCs/>
          <w:lang w:val="es-ES"/>
        </w:rPr>
        <w:t xml:space="preserve">Sobre </w:t>
      </w:r>
      <w:r>
        <w:rPr>
          <w:rStyle w:val="Textoennegrita"/>
          <w:b/>
          <w:bCs/>
          <w:lang w:val="es-ES"/>
        </w:rPr>
        <w:t>BBVA</w:t>
      </w:r>
    </w:p>
    <w:p w14:paraId="19A4794F" w14:textId="1734FAE7" w:rsidR="00D96EB0" w:rsidRPr="00D96EB0" w:rsidRDefault="00497187" w:rsidP="00D96EB0">
      <w:pPr>
        <w:pStyle w:val="PrrafoTelefnica"/>
        <w:rPr>
          <w:sz w:val="20"/>
          <w:szCs w:val="20"/>
          <w:lang w:val="es-ES"/>
        </w:rPr>
      </w:pPr>
      <w:r w:rsidRPr="00497187">
        <w:rPr>
          <w:sz w:val="20"/>
          <w:szCs w:val="20"/>
          <w:lang w:val="es-ES"/>
        </w:rPr>
        <w:t xml:space="preserve">BBVA es un grupo financiero global fundado en 1857. La entidad está presente en más de 25 países, tiene una posición de liderazgo en el mercado español, es la mayor institución financiera de México y cuenta con franquicias líderes en América del Sur y Turquía. BBVA contribuye a través de su actividad al progreso y bienestar de todos sus grupos de interés: accionistas, clientes, empleados, proveedores y la sociedad en general. En este sentido, BBVA apoya a las familias, los emprendedores y las empresas en sus planes de futuro y les ayuda a aprovechar las oportunidades que proporcionan la innovación y la sostenibilidad. Asimismo, BBVA ofrece a sus clientes una propuesta de valor diferencial apalancada en la tecnología y en los datos, ayudándoles a mejorar su salud financiera con una información </w:t>
      </w:r>
      <w:r w:rsidRPr="00497187">
        <w:rPr>
          <w:sz w:val="20"/>
          <w:szCs w:val="20"/>
          <w:lang w:val="es-ES"/>
        </w:rPr>
        <w:lastRenderedPageBreak/>
        <w:t>personalizada en la toma de decisiones financieras.</w:t>
      </w:r>
      <w:r w:rsidR="00D96EB0">
        <w:rPr>
          <w:sz w:val="20"/>
          <w:szCs w:val="20"/>
          <w:lang w:val="es-ES"/>
        </w:rPr>
        <w:t xml:space="preserve"> </w:t>
      </w:r>
      <w:r w:rsidR="00D96EB0" w:rsidRPr="00D96EB0">
        <w:rPr>
          <w:sz w:val="20"/>
          <w:szCs w:val="20"/>
          <w:lang w:val="es-ES"/>
        </w:rPr>
        <w:t xml:space="preserve">Para </w:t>
      </w:r>
      <w:r w:rsidR="00BA21E9">
        <w:rPr>
          <w:sz w:val="20"/>
          <w:szCs w:val="20"/>
          <w:lang w:val="es-ES"/>
        </w:rPr>
        <w:t>información financiera adicional sobre BBVA</w:t>
      </w:r>
      <w:r w:rsidR="00185184">
        <w:rPr>
          <w:sz w:val="20"/>
          <w:szCs w:val="20"/>
          <w:lang w:val="es-ES"/>
        </w:rPr>
        <w:t>,</w:t>
      </w:r>
      <w:r w:rsidR="004B608A">
        <w:rPr>
          <w:sz w:val="20"/>
          <w:szCs w:val="20"/>
          <w:lang w:val="es-ES"/>
        </w:rPr>
        <w:t xml:space="preserve"> visite</w:t>
      </w:r>
      <w:r w:rsidR="00185184">
        <w:rPr>
          <w:sz w:val="20"/>
          <w:szCs w:val="20"/>
          <w:lang w:val="es-ES"/>
        </w:rPr>
        <w:t>:</w:t>
      </w:r>
      <w:r w:rsidR="004B608A">
        <w:rPr>
          <w:sz w:val="20"/>
          <w:szCs w:val="20"/>
          <w:lang w:val="es-ES"/>
        </w:rPr>
        <w:t xml:space="preserve"> </w:t>
      </w:r>
      <w:hyperlink r:id="rId16" w:history="1">
        <w:r w:rsidR="0007741F" w:rsidRPr="0007741F">
          <w:rPr>
            <w:rStyle w:val="Hipervnculo"/>
            <w:rFonts w:asciiTheme="minorHAnsi" w:hAnsiTheme="minorHAnsi"/>
            <w:color w:val="0066FF" w:themeColor="text2"/>
            <w:sz w:val="20"/>
            <w:szCs w:val="20"/>
            <w:lang w:val="es-ES"/>
          </w:rPr>
          <w:t>https://accionistaseinversores.bbva.com/</w:t>
        </w:r>
      </w:hyperlink>
      <w:r w:rsidR="0007741F" w:rsidRPr="0007741F">
        <w:rPr>
          <w:rStyle w:val="Hipervnculo"/>
          <w:rFonts w:asciiTheme="minorHAnsi" w:hAnsiTheme="minorHAnsi"/>
          <w:color w:val="0066FF" w:themeColor="text2"/>
          <w:sz w:val="20"/>
          <w:szCs w:val="20"/>
          <w:lang w:val="es-ES"/>
        </w:rPr>
        <w:t xml:space="preserve"> </w:t>
      </w:r>
      <w:r w:rsidR="00185184">
        <w:rPr>
          <w:sz w:val="20"/>
          <w:szCs w:val="20"/>
          <w:lang w:val="es-ES"/>
        </w:rPr>
        <w:t>y para m</w:t>
      </w:r>
      <w:r w:rsidR="00D96EB0" w:rsidRPr="00D96EB0">
        <w:rPr>
          <w:sz w:val="20"/>
          <w:szCs w:val="20"/>
          <w:lang w:val="es-ES"/>
        </w:rPr>
        <w:t>ás información de BBVA</w:t>
      </w:r>
      <w:r w:rsidR="00D96EB0">
        <w:rPr>
          <w:sz w:val="20"/>
          <w:szCs w:val="20"/>
          <w:lang w:val="es-ES"/>
        </w:rPr>
        <w:t>, consulte</w:t>
      </w:r>
      <w:r w:rsidR="00D96EB0" w:rsidRPr="00D96EB0">
        <w:rPr>
          <w:sz w:val="20"/>
          <w:szCs w:val="20"/>
          <w:lang w:val="es-ES"/>
        </w:rPr>
        <w:t>:</w:t>
      </w:r>
    </w:p>
    <w:p w14:paraId="4C5BBAF5" w14:textId="5DD59BD8" w:rsidR="00497187" w:rsidRDefault="00954706" w:rsidP="00D96EB0">
      <w:pPr>
        <w:pStyle w:val="PrrafoTelefnica"/>
        <w:rPr>
          <w:sz w:val="20"/>
          <w:szCs w:val="20"/>
          <w:lang w:val="es-ES"/>
        </w:rPr>
      </w:pPr>
      <w:hyperlink r:id="rId17" w:history="1">
        <w:r w:rsidR="006D136D" w:rsidRPr="006D136D">
          <w:rPr>
            <w:rStyle w:val="Hipervnculo"/>
            <w:rFonts w:asciiTheme="minorHAnsi" w:hAnsiTheme="minorHAnsi"/>
            <w:color w:val="0066FF" w:themeColor="text2"/>
            <w:sz w:val="20"/>
            <w:szCs w:val="20"/>
            <w:lang w:val="es-ES"/>
          </w:rPr>
          <w:t>https://www.bbva.com</w:t>
        </w:r>
      </w:hyperlink>
    </w:p>
    <w:p w14:paraId="5425E85E" w14:textId="77777777" w:rsidR="00774B17" w:rsidRPr="00D96EB0" w:rsidRDefault="00774B17" w:rsidP="00497187">
      <w:pPr>
        <w:pStyle w:val="PrrafoTelefnica"/>
        <w:ind w:left="0"/>
        <w:rPr>
          <w:rFonts w:ascii="Arial" w:hAnsi="Arial"/>
          <w:color w:val="0066FF" w:themeColor="text2"/>
          <w:sz w:val="20"/>
          <w:szCs w:val="20"/>
          <w:u w:val="single"/>
          <w:lang w:val="es-ES"/>
        </w:rPr>
      </w:pPr>
    </w:p>
    <w:p w14:paraId="4D504540" w14:textId="77777777" w:rsidR="00774B17" w:rsidRPr="00D96EB0" w:rsidRDefault="00774B17" w:rsidP="00774B17">
      <w:pPr>
        <w:pStyle w:val="Textonotapie"/>
        <w:pBdr>
          <w:top w:val="single" w:sz="4" w:space="0" w:color="BFBFBF" w:themeColor="background1" w:themeShade="BF"/>
        </w:pBdr>
        <w:rPr>
          <w:lang w:val="es-ES"/>
        </w:rPr>
      </w:pPr>
    </w:p>
    <w:p w14:paraId="1B7D7FB2" w14:textId="77777777" w:rsidR="00774B17" w:rsidRDefault="00774B17" w:rsidP="00774B17">
      <w:pPr>
        <w:pStyle w:val="PrrafoTelefnica"/>
        <w:rPr>
          <w:lang w:val="es-ES"/>
        </w:rPr>
      </w:pPr>
    </w:p>
    <w:p w14:paraId="3898822B" w14:textId="77777777" w:rsidR="00774B17" w:rsidRDefault="00774B17" w:rsidP="00774B17">
      <w:pPr>
        <w:pStyle w:val="PrrafoTelefnica"/>
        <w:rPr>
          <w:noProof/>
          <w:lang w:val="es-ES"/>
        </w:rPr>
      </w:pPr>
    </w:p>
    <w:p w14:paraId="238E8905" w14:textId="6BCCC22D" w:rsidR="00F85771" w:rsidRDefault="00F85771" w:rsidP="00937087">
      <w:pPr>
        <w:pStyle w:val="PrrafoTelefnica"/>
        <w:rPr>
          <w:noProof/>
          <w:lang w:val="es-ES"/>
        </w:rPr>
      </w:pPr>
    </w:p>
    <w:p w14:paraId="36E29EBD" w14:textId="340BEBE0" w:rsidR="005939A6" w:rsidRDefault="005939A6" w:rsidP="00937087">
      <w:pPr>
        <w:pStyle w:val="PrrafoTelefnica"/>
        <w:rPr>
          <w:lang w:val="es-ES"/>
        </w:rPr>
      </w:pPr>
    </w:p>
    <w:p w14:paraId="56B42273" w14:textId="15695940" w:rsidR="00A10776" w:rsidRPr="00DC38F3" w:rsidRDefault="00A10776" w:rsidP="007F1FA2">
      <w:pPr>
        <w:pStyle w:val="PrrafoTelefnica"/>
        <w:rPr>
          <w:rFonts w:ascii="Telefonica" w:hAnsi="Telefonica"/>
          <w:lang w:val="es-ES"/>
        </w:rPr>
      </w:pPr>
    </w:p>
    <w:sectPr w:rsidR="00A10776" w:rsidRPr="00DC38F3" w:rsidSect="00096A59">
      <w:headerReference w:type="default" r:id="rId18"/>
      <w:footerReference w:type="even" r:id="rId19"/>
      <w:footerReference w:type="default" r:id="rId20"/>
      <w:footerReference w:type="first" r:id="rId21"/>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2805B" w14:textId="77777777" w:rsidR="0000085D" w:rsidRDefault="0000085D" w:rsidP="00932EC0">
      <w:r>
        <w:separator/>
      </w:r>
    </w:p>
  </w:endnote>
  <w:endnote w:type="continuationSeparator" w:id="0">
    <w:p w14:paraId="111B91C1" w14:textId="77777777" w:rsidR="0000085D" w:rsidRDefault="0000085D"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elefonica">
    <w:altName w:val="Calibri"/>
    <w:charset w:val="00"/>
    <w:family w:val="auto"/>
    <w:pitch w:val="variable"/>
    <w:sig w:usb0="A000002F" w:usb1="4000204A" w:usb2="00000000" w:usb3="00000000" w:csb0="00000093" w:csb1="00000000"/>
  </w:font>
  <w:font w:name="Telefonica ExtraLight">
    <w:altName w:val="Calibri"/>
    <w:charset w:val="00"/>
    <w:family w:val="auto"/>
    <w:pitch w:val="variable"/>
    <w:sig w:usb0="A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A52C" w14:textId="2A73E235" w:rsidR="00937087" w:rsidRDefault="005C0CB2" w:rsidP="004142DD">
    <w:pPr>
      <w:framePr w:wrap="none" w:vAnchor="text" w:hAnchor="margin" w:xAlign="right" w:y="1"/>
      <w:rPr>
        <w:rStyle w:val="Nmerodepgina"/>
      </w:rPr>
    </w:pPr>
    <w:r>
      <w:rPr>
        <w:noProof/>
      </w:rPr>
      <mc:AlternateContent>
        <mc:Choice Requires="wps">
          <w:drawing>
            <wp:anchor distT="0" distB="0" distL="0" distR="0" simplePos="0" relativeHeight="251659264" behindDoc="0" locked="0" layoutInCell="1" allowOverlap="1" wp14:anchorId="3AB9C7CC" wp14:editId="42DA8536">
              <wp:simplePos x="635" y="635"/>
              <wp:positionH relativeFrom="page">
                <wp:align>left</wp:align>
              </wp:positionH>
              <wp:positionV relativeFrom="page">
                <wp:align>bottom</wp:align>
              </wp:positionV>
              <wp:extent cx="443865" cy="443865"/>
              <wp:effectExtent l="0" t="0" r="15875" b="0"/>
              <wp:wrapNone/>
              <wp:docPr id="7" name="Cuadro de texto 7"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D27BCD" w14:textId="77777777" w:rsidR="005C0CB2" w:rsidRPr="004C083A" w:rsidRDefault="005C0CB2" w:rsidP="005C0CB2">
                          <w:pPr>
                            <w:rPr>
                              <w:rFonts w:ascii="Arial" w:eastAsia="Arial" w:hAnsi="Arial" w:cs="Arial"/>
                              <w:noProof/>
                              <w:color w:val="000000"/>
                              <w:sz w:val="14"/>
                              <w:szCs w:val="14"/>
                              <w:lang w:val="es-ES"/>
                            </w:rPr>
                          </w:pPr>
                          <w:r w:rsidRPr="004C083A">
                            <w:rPr>
                              <w:rFonts w:ascii="Arial" w:eastAsia="Arial" w:hAnsi="Arial" w:cs="Arial"/>
                              <w:noProof/>
                              <w:color w:val="000000"/>
                              <w:sz w:val="14"/>
                              <w:szCs w:val="14"/>
                              <w:lang w:val="es-ES"/>
                            </w:rPr>
                            <w:t>***Este documento está clasificado como PUBLICO por TELEFÓNICA.</w:t>
                          </w:r>
                        </w:p>
                        <w:p w14:paraId="2002F5CA" w14:textId="1AE46B33" w:rsidR="005C0CB2" w:rsidRPr="005C0CB2" w:rsidRDefault="005C0CB2" w:rsidP="005C0CB2">
                          <w:pPr>
                            <w:rPr>
                              <w:rFonts w:ascii="Arial" w:eastAsia="Arial" w:hAnsi="Arial" w:cs="Arial"/>
                              <w:noProof/>
                              <w:color w:val="000000"/>
                              <w:sz w:val="14"/>
                              <w:szCs w:val="14"/>
                            </w:rPr>
                          </w:pPr>
                          <w:r w:rsidRPr="005C0CB2">
                            <w:rPr>
                              <w:rFonts w:ascii="Arial" w:eastAsia="Arial" w:hAnsi="Arial" w:cs="Arial"/>
                              <w:noProof/>
                              <w:color w:val="000000"/>
                              <w:sz w:val="14"/>
                              <w:szCs w:val="14"/>
                            </w:rPr>
                            <w:t>***This document is classified as PUBLIC by TELEFÓNICA.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B9C7CC" id="_x0000_t202" coordsize="21600,21600" o:spt="202" path="m,l,21600r21600,l21600,xe">
              <v:stroke joinstyle="miter"/>
              <v:path gradientshapeok="t" o:connecttype="rect"/>
            </v:shapetype>
            <v:shape id="Cuadro de texto 7" o:spid="_x0000_s1026" type="#_x0000_t202" alt="***Este documento está clasificado como PUBLICO por TELEFÓNICA.&#10;***This document is classified as PUBLIC by TELEFÓNICA."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9D27BCD" w14:textId="77777777" w:rsidR="005C0CB2" w:rsidRPr="004C083A" w:rsidRDefault="005C0CB2" w:rsidP="005C0CB2">
                    <w:pPr>
                      <w:rPr>
                        <w:rFonts w:ascii="Arial" w:eastAsia="Arial" w:hAnsi="Arial" w:cs="Arial"/>
                        <w:noProof/>
                        <w:color w:val="000000"/>
                        <w:sz w:val="14"/>
                        <w:szCs w:val="14"/>
                        <w:lang w:val="es-ES"/>
                      </w:rPr>
                    </w:pPr>
                    <w:r w:rsidRPr="004C083A">
                      <w:rPr>
                        <w:rFonts w:ascii="Arial" w:eastAsia="Arial" w:hAnsi="Arial" w:cs="Arial"/>
                        <w:noProof/>
                        <w:color w:val="000000"/>
                        <w:sz w:val="14"/>
                        <w:szCs w:val="14"/>
                        <w:lang w:val="es-ES"/>
                      </w:rPr>
                      <w:t>***Este documento está clasificado como PUBLICO por TELEFÓNICA.</w:t>
                    </w:r>
                  </w:p>
                  <w:p w14:paraId="2002F5CA" w14:textId="1AE46B33" w:rsidR="005C0CB2" w:rsidRPr="005C0CB2" w:rsidRDefault="005C0CB2" w:rsidP="005C0CB2">
                    <w:pPr>
                      <w:rPr>
                        <w:rFonts w:ascii="Arial" w:eastAsia="Arial" w:hAnsi="Arial" w:cs="Arial"/>
                        <w:noProof/>
                        <w:color w:val="000000"/>
                        <w:sz w:val="14"/>
                        <w:szCs w:val="14"/>
                      </w:rPr>
                    </w:pPr>
                    <w:r w:rsidRPr="005C0CB2">
                      <w:rPr>
                        <w:rFonts w:ascii="Arial" w:eastAsia="Arial" w:hAnsi="Arial" w:cs="Arial"/>
                        <w:noProof/>
                        <w:color w:val="000000"/>
                        <w:sz w:val="14"/>
                        <w:szCs w:val="14"/>
                      </w:rPr>
                      <w:t>***This document is classified as PUBLIC by TELEFÓNICA.</w:t>
                    </w:r>
                  </w:p>
                </w:txbxContent>
              </v:textbox>
              <w10:wrap anchorx="page" anchory="page"/>
            </v:shape>
          </w:pict>
        </mc:Fallback>
      </mc:AlternateContent>
    </w:r>
  </w:p>
  <w:sdt>
    <w:sdtPr>
      <w:rPr>
        <w:rStyle w:val="Nmerodepgina"/>
      </w:rPr>
      <w:id w:val="1924607036"/>
      <w:docPartObj>
        <w:docPartGallery w:val="Page Numbers (Bottom of Page)"/>
        <w:docPartUnique/>
      </w:docPartObj>
    </w:sdtPr>
    <w:sdtEndPr>
      <w:rPr>
        <w:rStyle w:val="Nmerodepgina"/>
      </w:rPr>
    </w:sdtEndPr>
    <w:sdtContent>
      <w:p w14:paraId="228BD9DD"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1BF95929" w14:textId="77777777"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47DE3B02" w14:textId="77777777"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38A8FA6" w14:textId="77777777" w:rsidR="002344AC" w:rsidRDefault="002344AC" w:rsidP="002344A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5B5D" w14:textId="1C7C7A92" w:rsidR="00C97C47" w:rsidRPr="007F1FA2" w:rsidRDefault="005C0CB2" w:rsidP="00937087">
    <w:pPr>
      <w:pStyle w:val="PrrafoTelefnica"/>
      <w:ind w:right="360"/>
      <w:rPr>
        <w:lang w:val="es-ES"/>
      </w:rPr>
    </w:pPr>
    <w:r>
      <w:rPr>
        <w:rFonts w:asciiTheme="majorHAnsi" w:hAnsiTheme="majorHAnsi" w:cstheme="majorHAnsi"/>
        <w:b/>
        <w:bCs/>
        <w:noProof/>
        <w:sz w:val="20"/>
        <w:szCs w:val="20"/>
        <w:lang w:val="es-ES"/>
      </w:rPr>
      <mc:AlternateContent>
        <mc:Choice Requires="wps">
          <w:drawing>
            <wp:anchor distT="0" distB="0" distL="0" distR="0" simplePos="0" relativeHeight="251660288" behindDoc="0" locked="0" layoutInCell="1" allowOverlap="1" wp14:anchorId="6E770216" wp14:editId="3F4C53BC">
              <wp:simplePos x="539750" y="9486900"/>
              <wp:positionH relativeFrom="page">
                <wp:align>left</wp:align>
              </wp:positionH>
              <wp:positionV relativeFrom="page">
                <wp:align>bottom</wp:align>
              </wp:positionV>
              <wp:extent cx="443865" cy="443865"/>
              <wp:effectExtent l="0" t="0" r="15875" b="0"/>
              <wp:wrapNone/>
              <wp:docPr id="10" name="Cuadro de texto 10"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EDAED" w14:textId="77777777" w:rsidR="005C0CB2" w:rsidRPr="004C083A" w:rsidRDefault="005C0CB2" w:rsidP="005C0CB2">
                          <w:pPr>
                            <w:rPr>
                              <w:rFonts w:ascii="Arial" w:eastAsia="Arial" w:hAnsi="Arial" w:cs="Arial"/>
                              <w:noProof/>
                              <w:color w:val="000000"/>
                              <w:sz w:val="14"/>
                              <w:szCs w:val="14"/>
                              <w:lang w:val="es-ES"/>
                            </w:rPr>
                          </w:pPr>
                          <w:r w:rsidRPr="004C083A">
                            <w:rPr>
                              <w:rFonts w:ascii="Arial" w:eastAsia="Arial" w:hAnsi="Arial" w:cs="Arial"/>
                              <w:noProof/>
                              <w:color w:val="000000"/>
                              <w:sz w:val="14"/>
                              <w:szCs w:val="14"/>
                              <w:lang w:val="es-ES"/>
                            </w:rPr>
                            <w:t>***Este documento está clasificado como PUBLICO por TELEFÓNICA.</w:t>
                          </w:r>
                        </w:p>
                        <w:p w14:paraId="4F1BE689" w14:textId="5AF186A5" w:rsidR="005C0CB2" w:rsidRPr="005C0CB2" w:rsidRDefault="005C0CB2" w:rsidP="005C0CB2">
                          <w:pPr>
                            <w:rPr>
                              <w:rFonts w:ascii="Arial" w:eastAsia="Arial" w:hAnsi="Arial" w:cs="Arial"/>
                              <w:noProof/>
                              <w:color w:val="000000"/>
                              <w:sz w:val="14"/>
                              <w:szCs w:val="14"/>
                            </w:rPr>
                          </w:pPr>
                          <w:r w:rsidRPr="005C0CB2">
                            <w:rPr>
                              <w:rFonts w:ascii="Arial" w:eastAsia="Arial" w:hAnsi="Arial" w:cs="Arial"/>
                              <w:noProof/>
                              <w:color w:val="000000"/>
                              <w:sz w:val="14"/>
                              <w:szCs w:val="14"/>
                            </w:rPr>
                            <w:t>***This document is classified as PUBLIC by TELEFÓNICA.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770216" id="_x0000_t202" coordsize="21600,21600" o:spt="202" path="m,l,21600r21600,l21600,xe">
              <v:stroke joinstyle="miter"/>
              <v:path gradientshapeok="t" o:connecttype="rect"/>
            </v:shapetype>
            <v:shape id="Cuadro de texto 10" o:spid="_x0000_s1027" type="#_x0000_t202" alt="***Este documento está clasificado como PUBLICO por TELEFÓNICA.&#10;***This document is classified as PUBLIC by TELEFÓNICA."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E0EDAED" w14:textId="77777777" w:rsidR="005C0CB2" w:rsidRPr="004C083A" w:rsidRDefault="005C0CB2" w:rsidP="005C0CB2">
                    <w:pPr>
                      <w:rPr>
                        <w:rFonts w:ascii="Arial" w:eastAsia="Arial" w:hAnsi="Arial" w:cs="Arial"/>
                        <w:noProof/>
                        <w:color w:val="000000"/>
                        <w:sz w:val="14"/>
                        <w:szCs w:val="14"/>
                        <w:lang w:val="es-ES"/>
                      </w:rPr>
                    </w:pPr>
                    <w:r w:rsidRPr="004C083A">
                      <w:rPr>
                        <w:rFonts w:ascii="Arial" w:eastAsia="Arial" w:hAnsi="Arial" w:cs="Arial"/>
                        <w:noProof/>
                        <w:color w:val="000000"/>
                        <w:sz w:val="14"/>
                        <w:szCs w:val="14"/>
                        <w:lang w:val="es-ES"/>
                      </w:rPr>
                      <w:t>***Este documento está clasificado como PUBLICO por TELEFÓNICA.</w:t>
                    </w:r>
                  </w:p>
                  <w:p w14:paraId="4F1BE689" w14:textId="5AF186A5" w:rsidR="005C0CB2" w:rsidRPr="005C0CB2" w:rsidRDefault="005C0CB2" w:rsidP="005C0CB2">
                    <w:pPr>
                      <w:rPr>
                        <w:rFonts w:ascii="Arial" w:eastAsia="Arial" w:hAnsi="Arial" w:cs="Arial"/>
                        <w:noProof/>
                        <w:color w:val="000000"/>
                        <w:sz w:val="14"/>
                        <w:szCs w:val="14"/>
                      </w:rPr>
                    </w:pPr>
                    <w:r w:rsidRPr="005C0CB2">
                      <w:rPr>
                        <w:rFonts w:ascii="Arial" w:eastAsia="Arial" w:hAnsi="Arial" w:cs="Arial"/>
                        <w:noProof/>
                        <w:color w:val="000000"/>
                        <w:sz w:val="14"/>
                        <w:szCs w:val="14"/>
                      </w:rPr>
                      <w:t>***This document is classified as PUBLIC by TELEFÓNICA.</w:t>
                    </w:r>
                  </w:p>
                </w:txbxContent>
              </v:textbox>
              <w10:wrap anchorx="page" anchory="page"/>
            </v:shape>
          </w:pict>
        </mc:Fallback>
      </mc:AlternateContent>
    </w:r>
    <w:r w:rsidR="00C97C47" w:rsidRPr="002344AC">
      <w:rPr>
        <w:rFonts w:asciiTheme="majorHAnsi" w:hAnsiTheme="majorHAnsi" w:cstheme="majorHAnsi"/>
        <w:b/>
        <w:bCs/>
        <w:sz w:val="20"/>
        <w:szCs w:val="20"/>
        <w:lang w:val="es-ES"/>
      </w:rPr>
      <w:t>Telefónica, S.A.</w:t>
    </w:r>
  </w:p>
  <w:p w14:paraId="2AB1AF6A" w14:textId="77777777" w:rsidR="00C97C47" w:rsidRPr="002344AC" w:rsidRDefault="00C97C47" w:rsidP="00C97C47">
    <w:pPr>
      <w:tabs>
        <w:tab w:val="left" w:pos="3520"/>
      </w:tabs>
      <w:ind w:left="567" w:right="425"/>
      <w:rPr>
        <w:rFonts w:cstheme="minorHAnsi"/>
        <w:color w:val="6E7893" w:themeColor="accent1"/>
        <w:sz w:val="20"/>
        <w:szCs w:val="20"/>
        <w:lang w:val="es-ES"/>
      </w:rPr>
    </w:pPr>
    <w:r w:rsidRPr="002344AC">
      <w:rPr>
        <w:rFonts w:cstheme="minorHAnsi"/>
        <w:color w:val="6E7893" w:themeColor="accent1"/>
        <w:sz w:val="20"/>
        <w:szCs w:val="20"/>
        <w:lang w:val="es-ES"/>
      </w:rPr>
      <w:t>Dirección de Comunicación Corporativa</w:t>
    </w:r>
  </w:p>
  <w:p w14:paraId="0B312E9A" w14:textId="38F2790A" w:rsidR="003D1A35" w:rsidRPr="003D1A35" w:rsidRDefault="003D1A35" w:rsidP="003D1A35">
    <w:pPr>
      <w:tabs>
        <w:tab w:val="left" w:pos="3520"/>
      </w:tabs>
      <w:ind w:left="567" w:right="425"/>
      <w:rPr>
        <w:rFonts w:cstheme="minorHAnsi"/>
        <w:color w:val="6E7893" w:themeColor="accent1"/>
        <w:sz w:val="20"/>
        <w:szCs w:val="20"/>
      </w:rPr>
    </w:pPr>
    <w:r w:rsidRPr="003D1A35">
      <w:rPr>
        <w:rFonts w:cstheme="minorHAnsi"/>
        <w:color w:val="6E7893" w:themeColor="accent1"/>
        <w:sz w:val="20"/>
        <w:szCs w:val="20"/>
      </w:rPr>
      <w:t>email: prensatelefonica@telefonica.com</w:t>
    </w:r>
  </w:p>
  <w:p w14:paraId="7DA34AED" w14:textId="78D57C5E" w:rsidR="00C97C47" w:rsidRPr="001B639D" w:rsidRDefault="003D1A35" w:rsidP="003D1A35">
    <w:pPr>
      <w:tabs>
        <w:tab w:val="left" w:pos="3520"/>
      </w:tabs>
      <w:ind w:left="567" w:right="425"/>
      <w:rPr>
        <w:rFonts w:cstheme="minorHAnsi"/>
        <w:color w:val="0066FF" w:themeColor="text2"/>
        <w:sz w:val="20"/>
        <w:szCs w:val="20"/>
      </w:rPr>
    </w:pPr>
    <w:r w:rsidRPr="001B639D">
      <w:rPr>
        <w:rFonts w:cstheme="minorHAnsi"/>
        <w:color w:val="0066FF" w:themeColor="text2"/>
        <w:sz w:val="20"/>
        <w:szCs w:val="20"/>
      </w:rPr>
      <w:t>telefonica.com/es/</w:t>
    </w:r>
    <w:proofErr w:type="spellStart"/>
    <w:r w:rsidRPr="001B639D">
      <w:rPr>
        <w:rFonts w:cstheme="minorHAnsi"/>
        <w:color w:val="0066FF" w:themeColor="text2"/>
        <w:sz w:val="20"/>
        <w:szCs w:val="20"/>
      </w:rPr>
      <w:t>sala-comunicacion</w:t>
    </w:r>
    <w:proofErr w:type="spellEnd"/>
  </w:p>
  <w:sdt>
    <w:sdtPr>
      <w:rPr>
        <w:rStyle w:val="Nmerodepgina"/>
      </w:rPr>
      <w:id w:val="8955253"/>
      <w:docPartObj>
        <w:docPartGallery w:val="Page Numbers (Bottom of Page)"/>
        <w:docPartUnique/>
      </w:docPartObj>
    </w:sdtPr>
    <w:sdtEndPr>
      <w:rPr>
        <w:rStyle w:val="Nmerodepgina"/>
        <w:color w:val="6E7893" w:themeColor="accent1"/>
        <w:sz w:val="20"/>
        <w:szCs w:val="20"/>
      </w:rPr>
    </w:sdtEndPr>
    <w:sdtContent>
      <w:p w14:paraId="7C7E59A2" w14:textId="77777777" w:rsidR="00937087" w:rsidRPr="00937087" w:rsidRDefault="00937087" w:rsidP="00937087">
        <w:pPr>
          <w:framePr w:wrap="none" w:vAnchor="text" w:hAnchor="page" w:x="10437" w:y="67"/>
          <w:rPr>
            <w:rStyle w:val="Nmerodepgina"/>
            <w:color w:val="6E7893" w:themeColor="accent1"/>
            <w:sz w:val="20"/>
            <w:szCs w:val="20"/>
          </w:rPr>
        </w:pPr>
        <w:r w:rsidRPr="00937087">
          <w:rPr>
            <w:rStyle w:val="Nmerodepgina"/>
            <w:color w:val="6E7893" w:themeColor="accent1"/>
            <w:sz w:val="20"/>
            <w:szCs w:val="20"/>
          </w:rPr>
          <w:fldChar w:fldCharType="begin"/>
        </w:r>
        <w:r w:rsidRPr="00937087">
          <w:rPr>
            <w:rStyle w:val="Nmerodepgina"/>
            <w:color w:val="6E7893" w:themeColor="accent1"/>
            <w:sz w:val="20"/>
            <w:szCs w:val="20"/>
          </w:rPr>
          <w:instrText xml:space="preserve"> PAGE </w:instrText>
        </w:r>
        <w:r w:rsidRPr="00937087">
          <w:rPr>
            <w:rStyle w:val="Nmerodepgina"/>
            <w:color w:val="6E7893" w:themeColor="accent1"/>
            <w:sz w:val="20"/>
            <w:szCs w:val="20"/>
          </w:rPr>
          <w:fldChar w:fldCharType="separate"/>
        </w:r>
        <w:r w:rsidRPr="00937087">
          <w:rPr>
            <w:rStyle w:val="Nmerodepgina"/>
            <w:noProof/>
            <w:color w:val="6E7893" w:themeColor="accent1"/>
            <w:sz w:val="20"/>
            <w:szCs w:val="20"/>
          </w:rPr>
          <w:t>1</w:t>
        </w:r>
        <w:r w:rsidRPr="00937087">
          <w:rPr>
            <w:rStyle w:val="Nmerodepgina"/>
            <w:color w:val="6E7893" w:themeColor="accent1"/>
            <w:sz w:val="20"/>
            <w:szCs w:val="20"/>
          </w:rPr>
          <w:fldChar w:fldCharType="end"/>
        </w:r>
      </w:p>
    </w:sdtContent>
  </w:sdt>
  <w:p w14:paraId="6E96909F" w14:textId="77777777" w:rsidR="00C97C47" w:rsidRDefault="00C97C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DE8B" w14:textId="36AA253D" w:rsidR="005C0CB2" w:rsidRDefault="005C0CB2">
    <w:pPr>
      <w:pStyle w:val="Piedepgina"/>
    </w:pPr>
    <w:r>
      <w:rPr>
        <w:noProof/>
      </w:rPr>
      <mc:AlternateContent>
        <mc:Choice Requires="wps">
          <w:drawing>
            <wp:anchor distT="0" distB="0" distL="0" distR="0" simplePos="0" relativeHeight="251658240" behindDoc="0" locked="0" layoutInCell="1" allowOverlap="1" wp14:anchorId="38635B38" wp14:editId="23D5482E">
              <wp:simplePos x="635" y="635"/>
              <wp:positionH relativeFrom="page">
                <wp:align>left</wp:align>
              </wp:positionH>
              <wp:positionV relativeFrom="page">
                <wp:align>bottom</wp:align>
              </wp:positionV>
              <wp:extent cx="443865" cy="443865"/>
              <wp:effectExtent l="0" t="0" r="15875" b="0"/>
              <wp:wrapNone/>
              <wp:docPr id="4" name="Cuadro de texto 4"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8B8B4" w14:textId="77777777" w:rsidR="005C0CB2" w:rsidRPr="004C083A" w:rsidRDefault="005C0CB2" w:rsidP="005C0CB2">
                          <w:pPr>
                            <w:rPr>
                              <w:rFonts w:ascii="Arial" w:eastAsia="Arial" w:hAnsi="Arial" w:cs="Arial"/>
                              <w:noProof/>
                              <w:color w:val="000000"/>
                              <w:sz w:val="14"/>
                              <w:szCs w:val="14"/>
                              <w:lang w:val="es-ES"/>
                            </w:rPr>
                          </w:pPr>
                          <w:r w:rsidRPr="004C083A">
                            <w:rPr>
                              <w:rFonts w:ascii="Arial" w:eastAsia="Arial" w:hAnsi="Arial" w:cs="Arial"/>
                              <w:noProof/>
                              <w:color w:val="000000"/>
                              <w:sz w:val="14"/>
                              <w:szCs w:val="14"/>
                              <w:lang w:val="es-ES"/>
                            </w:rPr>
                            <w:t>***Este documento está clasificado como PUBLICO por TELEFÓNICA.</w:t>
                          </w:r>
                        </w:p>
                        <w:p w14:paraId="3523B112" w14:textId="3552B678" w:rsidR="005C0CB2" w:rsidRPr="005C0CB2" w:rsidRDefault="005C0CB2" w:rsidP="005C0CB2">
                          <w:pPr>
                            <w:rPr>
                              <w:rFonts w:ascii="Arial" w:eastAsia="Arial" w:hAnsi="Arial" w:cs="Arial"/>
                              <w:noProof/>
                              <w:color w:val="000000"/>
                              <w:sz w:val="14"/>
                              <w:szCs w:val="14"/>
                            </w:rPr>
                          </w:pPr>
                          <w:r w:rsidRPr="005C0CB2">
                            <w:rPr>
                              <w:rFonts w:ascii="Arial" w:eastAsia="Arial" w:hAnsi="Arial" w:cs="Arial"/>
                              <w:noProof/>
                              <w:color w:val="000000"/>
                              <w:sz w:val="14"/>
                              <w:szCs w:val="14"/>
                            </w:rPr>
                            <w:t>***This document is classified as PUBLIC by TELEFÓNICA.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635B38" id="_x0000_t202" coordsize="21600,21600" o:spt="202" path="m,l,21600r21600,l21600,xe">
              <v:stroke joinstyle="miter"/>
              <v:path gradientshapeok="t" o:connecttype="rect"/>
            </v:shapetype>
            <v:shape id="Cuadro de texto 4" o:spid="_x0000_s1028" type="#_x0000_t202" alt="***Este documento está clasificado como PUBLICO por TELEFÓNICA.&#10;***This document is classified as PUBLIC by TELEFÓNICA."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F78B8B4" w14:textId="77777777" w:rsidR="005C0CB2" w:rsidRPr="004C083A" w:rsidRDefault="005C0CB2" w:rsidP="005C0CB2">
                    <w:pPr>
                      <w:rPr>
                        <w:rFonts w:ascii="Arial" w:eastAsia="Arial" w:hAnsi="Arial" w:cs="Arial"/>
                        <w:noProof/>
                        <w:color w:val="000000"/>
                        <w:sz w:val="14"/>
                        <w:szCs w:val="14"/>
                        <w:lang w:val="es-ES"/>
                      </w:rPr>
                    </w:pPr>
                    <w:r w:rsidRPr="004C083A">
                      <w:rPr>
                        <w:rFonts w:ascii="Arial" w:eastAsia="Arial" w:hAnsi="Arial" w:cs="Arial"/>
                        <w:noProof/>
                        <w:color w:val="000000"/>
                        <w:sz w:val="14"/>
                        <w:szCs w:val="14"/>
                        <w:lang w:val="es-ES"/>
                      </w:rPr>
                      <w:t>***Este documento está clasificado como PUBLICO por TELEFÓNICA.</w:t>
                    </w:r>
                  </w:p>
                  <w:p w14:paraId="3523B112" w14:textId="3552B678" w:rsidR="005C0CB2" w:rsidRPr="005C0CB2" w:rsidRDefault="005C0CB2" w:rsidP="005C0CB2">
                    <w:pPr>
                      <w:rPr>
                        <w:rFonts w:ascii="Arial" w:eastAsia="Arial" w:hAnsi="Arial" w:cs="Arial"/>
                        <w:noProof/>
                        <w:color w:val="000000"/>
                        <w:sz w:val="14"/>
                        <w:szCs w:val="14"/>
                      </w:rPr>
                    </w:pPr>
                    <w:r w:rsidRPr="005C0CB2">
                      <w:rPr>
                        <w:rFonts w:ascii="Arial" w:eastAsia="Arial" w:hAnsi="Arial" w:cs="Arial"/>
                        <w:noProof/>
                        <w:color w:val="000000"/>
                        <w:sz w:val="14"/>
                        <w:szCs w:val="14"/>
                      </w:rPr>
                      <w:t>***This document is classified as PUBLIC by TELEFÓNICA.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545C" w14:textId="77777777" w:rsidR="0000085D" w:rsidRDefault="0000085D" w:rsidP="00932EC0">
      <w:r>
        <w:separator/>
      </w:r>
    </w:p>
  </w:footnote>
  <w:footnote w:type="continuationSeparator" w:id="0">
    <w:p w14:paraId="00C06A73" w14:textId="77777777" w:rsidR="0000085D" w:rsidRDefault="0000085D" w:rsidP="00932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080F" w14:textId="77777777" w:rsidR="00430CEE" w:rsidRPr="00B31A63" w:rsidRDefault="00430CEE" w:rsidP="00B31A63">
    <w:pPr>
      <w:jc w:val="right"/>
      <w:rPr>
        <w:rFonts w:ascii="Telefonica ExtraLight" w:hAnsi="Telefonica ExtraLight"/>
        <w:color w:val="FFFFFF" w:themeColor="background1"/>
        <w:sz w:val="60"/>
        <w:szCs w:val="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281279FC"/>
    <w:multiLevelType w:val="hybridMultilevel"/>
    <w:tmpl w:val="F4108F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3C8D20BA"/>
    <w:multiLevelType w:val="hybridMultilevel"/>
    <w:tmpl w:val="474EDE24"/>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62129466">
    <w:abstractNumId w:val="3"/>
  </w:num>
  <w:num w:numId="2" w16cid:durableId="1058476962">
    <w:abstractNumId w:val="4"/>
  </w:num>
  <w:num w:numId="3" w16cid:durableId="48648532">
    <w:abstractNumId w:val="0"/>
  </w:num>
  <w:num w:numId="4" w16cid:durableId="1578783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504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B2"/>
    <w:rsid w:val="0000085D"/>
    <w:rsid w:val="00010E2C"/>
    <w:rsid w:val="000129E6"/>
    <w:rsid w:val="00015F6F"/>
    <w:rsid w:val="000231B3"/>
    <w:rsid w:val="00024777"/>
    <w:rsid w:val="00024821"/>
    <w:rsid w:val="00035DF1"/>
    <w:rsid w:val="00047CD0"/>
    <w:rsid w:val="0005014C"/>
    <w:rsid w:val="000518A2"/>
    <w:rsid w:val="000532DB"/>
    <w:rsid w:val="00060FA6"/>
    <w:rsid w:val="00071D24"/>
    <w:rsid w:val="00072391"/>
    <w:rsid w:val="0007741F"/>
    <w:rsid w:val="00077F40"/>
    <w:rsid w:val="0008321F"/>
    <w:rsid w:val="000847D2"/>
    <w:rsid w:val="00084C94"/>
    <w:rsid w:val="00090417"/>
    <w:rsid w:val="0009120B"/>
    <w:rsid w:val="00092224"/>
    <w:rsid w:val="00094490"/>
    <w:rsid w:val="00096A59"/>
    <w:rsid w:val="000A0F86"/>
    <w:rsid w:val="000B517C"/>
    <w:rsid w:val="000B791C"/>
    <w:rsid w:val="000C0C60"/>
    <w:rsid w:val="000C4E7B"/>
    <w:rsid w:val="000C74D8"/>
    <w:rsid w:val="000D20EC"/>
    <w:rsid w:val="000E4A42"/>
    <w:rsid w:val="000F3D2D"/>
    <w:rsid w:val="000F5AC5"/>
    <w:rsid w:val="00100052"/>
    <w:rsid w:val="00102818"/>
    <w:rsid w:val="00103216"/>
    <w:rsid w:val="00106187"/>
    <w:rsid w:val="001062D1"/>
    <w:rsid w:val="00114769"/>
    <w:rsid w:val="001161B0"/>
    <w:rsid w:val="00131045"/>
    <w:rsid w:val="00140C74"/>
    <w:rsid w:val="0014105E"/>
    <w:rsid w:val="001477ED"/>
    <w:rsid w:val="00151BAF"/>
    <w:rsid w:val="00151FCD"/>
    <w:rsid w:val="001549C8"/>
    <w:rsid w:val="00156AF4"/>
    <w:rsid w:val="00157612"/>
    <w:rsid w:val="00160C05"/>
    <w:rsid w:val="00162BC3"/>
    <w:rsid w:val="001669F3"/>
    <w:rsid w:val="001675EA"/>
    <w:rsid w:val="001701EB"/>
    <w:rsid w:val="0017252A"/>
    <w:rsid w:val="00173A3B"/>
    <w:rsid w:val="00177040"/>
    <w:rsid w:val="00182804"/>
    <w:rsid w:val="001838FA"/>
    <w:rsid w:val="001848D0"/>
    <w:rsid w:val="00185184"/>
    <w:rsid w:val="0019215C"/>
    <w:rsid w:val="00192E2F"/>
    <w:rsid w:val="001A32BC"/>
    <w:rsid w:val="001A4F81"/>
    <w:rsid w:val="001A5361"/>
    <w:rsid w:val="001B31BE"/>
    <w:rsid w:val="001B60DA"/>
    <w:rsid w:val="001B639D"/>
    <w:rsid w:val="001C186F"/>
    <w:rsid w:val="001C49EB"/>
    <w:rsid w:val="001C7FFA"/>
    <w:rsid w:val="001D76BC"/>
    <w:rsid w:val="001D7D9A"/>
    <w:rsid w:val="001E1B17"/>
    <w:rsid w:val="001E5F1E"/>
    <w:rsid w:val="001E6613"/>
    <w:rsid w:val="001F2098"/>
    <w:rsid w:val="001F3538"/>
    <w:rsid w:val="00202E2E"/>
    <w:rsid w:val="002067B1"/>
    <w:rsid w:val="00212615"/>
    <w:rsid w:val="00214951"/>
    <w:rsid w:val="00214D72"/>
    <w:rsid w:val="00220638"/>
    <w:rsid w:val="00223AC5"/>
    <w:rsid w:val="002312FB"/>
    <w:rsid w:val="002344AC"/>
    <w:rsid w:val="002537C9"/>
    <w:rsid w:val="00266887"/>
    <w:rsid w:val="0027087C"/>
    <w:rsid w:val="00272023"/>
    <w:rsid w:val="002749BE"/>
    <w:rsid w:val="00276315"/>
    <w:rsid w:val="00292B6F"/>
    <w:rsid w:val="00292EAC"/>
    <w:rsid w:val="002941EB"/>
    <w:rsid w:val="00294745"/>
    <w:rsid w:val="002A382D"/>
    <w:rsid w:val="002A7CEF"/>
    <w:rsid w:val="002B78A9"/>
    <w:rsid w:val="002D4774"/>
    <w:rsid w:val="002E20AA"/>
    <w:rsid w:val="002E2157"/>
    <w:rsid w:val="002E42ED"/>
    <w:rsid w:val="002F5ACF"/>
    <w:rsid w:val="00300170"/>
    <w:rsid w:val="00304295"/>
    <w:rsid w:val="00304B3B"/>
    <w:rsid w:val="00307CE9"/>
    <w:rsid w:val="00310C00"/>
    <w:rsid w:val="00316560"/>
    <w:rsid w:val="003211EE"/>
    <w:rsid w:val="003236D3"/>
    <w:rsid w:val="00333AF4"/>
    <w:rsid w:val="00345FD6"/>
    <w:rsid w:val="00346D9A"/>
    <w:rsid w:val="00356D2C"/>
    <w:rsid w:val="00370CD2"/>
    <w:rsid w:val="00372871"/>
    <w:rsid w:val="0037377A"/>
    <w:rsid w:val="00380834"/>
    <w:rsid w:val="00380A64"/>
    <w:rsid w:val="0039099F"/>
    <w:rsid w:val="00392395"/>
    <w:rsid w:val="0039338C"/>
    <w:rsid w:val="00396A8A"/>
    <w:rsid w:val="003A4ECE"/>
    <w:rsid w:val="003A5DD0"/>
    <w:rsid w:val="003B7D6D"/>
    <w:rsid w:val="003C629A"/>
    <w:rsid w:val="003D1A35"/>
    <w:rsid w:val="003D2398"/>
    <w:rsid w:val="003D45EA"/>
    <w:rsid w:val="003D47DB"/>
    <w:rsid w:val="003D63F8"/>
    <w:rsid w:val="003E2D7D"/>
    <w:rsid w:val="003F32EB"/>
    <w:rsid w:val="003F55C6"/>
    <w:rsid w:val="00400F0C"/>
    <w:rsid w:val="004075BE"/>
    <w:rsid w:val="004228CF"/>
    <w:rsid w:val="00430CEE"/>
    <w:rsid w:val="00442485"/>
    <w:rsid w:val="00444062"/>
    <w:rsid w:val="0045198D"/>
    <w:rsid w:val="00454550"/>
    <w:rsid w:val="004602E1"/>
    <w:rsid w:val="00461732"/>
    <w:rsid w:val="00462BF2"/>
    <w:rsid w:val="004641CC"/>
    <w:rsid w:val="00466748"/>
    <w:rsid w:val="00466EF6"/>
    <w:rsid w:val="004746B9"/>
    <w:rsid w:val="00484896"/>
    <w:rsid w:val="004856A1"/>
    <w:rsid w:val="004908FF"/>
    <w:rsid w:val="00491179"/>
    <w:rsid w:val="00491D22"/>
    <w:rsid w:val="00492251"/>
    <w:rsid w:val="00497187"/>
    <w:rsid w:val="004A3CA7"/>
    <w:rsid w:val="004B608A"/>
    <w:rsid w:val="004C083A"/>
    <w:rsid w:val="004C2A70"/>
    <w:rsid w:val="004C3044"/>
    <w:rsid w:val="004C56F8"/>
    <w:rsid w:val="004C702E"/>
    <w:rsid w:val="004C7911"/>
    <w:rsid w:val="004E4250"/>
    <w:rsid w:val="004F057F"/>
    <w:rsid w:val="004F2605"/>
    <w:rsid w:val="004F2E9A"/>
    <w:rsid w:val="004F491D"/>
    <w:rsid w:val="004F6649"/>
    <w:rsid w:val="004F7CEF"/>
    <w:rsid w:val="005011D3"/>
    <w:rsid w:val="00506EA5"/>
    <w:rsid w:val="00510D67"/>
    <w:rsid w:val="005171E3"/>
    <w:rsid w:val="005226D5"/>
    <w:rsid w:val="00526321"/>
    <w:rsid w:val="005351D1"/>
    <w:rsid w:val="00537130"/>
    <w:rsid w:val="005375D8"/>
    <w:rsid w:val="005409B2"/>
    <w:rsid w:val="005411E0"/>
    <w:rsid w:val="00541803"/>
    <w:rsid w:val="00543983"/>
    <w:rsid w:val="0054442B"/>
    <w:rsid w:val="00550769"/>
    <w:rsid w:val="005544AE"/>
    <w:rsid w:val="005548FA"/>
    <w:rsid w:val="00554CB4"/>
    <w:rsid w:val="0055526F"/>
    <w:rsid w:val="00557041"/>
    <w:rsid w:val="0056126C"/>
    <w:rsid w:val="00561CE6"/>
    <w:rsid w:val="00570CA6"/>
    <w:rsid w:val="005725CE"/>
    <w:rsid w:val="00572C8C"/>
    <w:rsid w:val="005748EE"/>
    <w:rsid w:val="00577210"/>
    <w:rsid w:val="00580BFA"/>
    <w:rsid w:val="00580EF8"/>
    <w:rsid w:val="00586573"/>
    <w:rsid w:val="00592CD7"/>
    <w:rsid w:val="00593245"/>
    <w:rsid w:val="005939A6"/>
    <w:rsid w:val="005A41D1"/>
    <w:rsid w:val="005C0CB2"/>
    <w:rsid w:val="005C2029"/>
    <w:rsid w:val="005C3E15"/>
    <w:rsid w:val="005D2C7D"/>
    <w:rsid w:val="005D36B8"/>
    <w:rsid w:val="005D3E27"/>
    <w:rsid w:val="005D3E88"/>
    <w:rsid w:val="005D52CF"/>
    <w:rsid w:val="005D605C"/>
    <w:rsid w:val="005D6B15"/>
    <w:rsid w:val="005E2402"/>
    <w:rsid w:val="005F5867"/>
    <w:rsid w:val="00600862"/>
    <w:rsid w:val="00602A98"/>
    <w:rsid w:val="00603FE6"/>
    <w:rsid w:val="006107FB"/>
    <w:rsid w:val="00612762"/>
    <w:rsid w:val="006131D0"/>
    <w:rsid w:val="006138F7"/>
    <w:rsid w:val="00614647"/>
    <w:rsid w:val="00616371"/>
    <w:rsid w:val="00617A29"/>
    <w:rsid w:val="00630D1D"/>
    <w:rsid w:val="00642A96"/>
    <w:rsid w:val="00645AAE"/>
    <w:rsid w:val="00647ACF"/>
    <w:rsid w:val="0065098B"/>
    <w:rsid w:val="00653AD9"/>
    <w:rsid w:val="00661EAD"/>
    <w:rsid w:val="006645C9"/>
    <w:rsid w:val="00672049"/>
    <w:rsid w:val="00672A9B"/>
    <w:rsid w:val="00681ACB"/>
    <w:rsid w:val="00683D80"/>
    <w:rsid w:val="00685533"/>
    <w:rsid w:val="00686D27"/>
    <w:rsid w:val="006926EA"/>
    <w:rsid w:val="00694392"/>
    <w:rsid w:val="00695174"/>
    <w:rsid w:val="006A15E5"/>
    <w:rsid w:val="006A3333"/>
    <w:rsid w:val="006A3C89"/>
    <w:rsid w:val="006B2DF8"/>
    <w:rsid w:val="006B6D76"/>
    <w:rsid w:val="006B727D"/>
    <w:rsid w:val="006C5F1D"/>
    <w:rsid w:val="006D0B11"/>
    <w:rsid w:val="006D136D"/>
    <w:rsid w:val="006D1E81"/>
    <w:rsid w:val="006D2A0A"/>
    <w:rsid w:val="006D30F1"/>
    <w:rsid w:val="006D7CAF"/>
    <w:rsid w:val="006E5FED"/>
    <w:rsid w:val="006F1E95"/>
    <w:rsid w:val="007056A8"/>
    <w:rsid w:val="00706434"/>
    <w:rsid w:val="0071467A"/>
    <w:rsid w:val="0071566A"/>
    <w:rsid w:val="00716FD5"/>
    <w:rsid w:val="00733392"/>
    <w:rsid w:val="00734CE3"/>
    <w:rsid w:val="00734F6D"/>
    <w:rsid w:val="00735786"/>
    <w:rsid w:val="007379F9"/>
    <w:rsid w:val="00760561"/>
    <w:rsid w:val="00770AC3"/>
    <w:rsid w:val="00774B17"/>
    <w:rsid w:val="007757FE"/>
    <w:rsid w:val="0078639B"/>
    <w:rsid w:val="007875A4"/>
    <w:rsid w:val="00797E2B"/>
    <w:rsid w:val="007A0997"/>
    <w:rsid w:val="007A1B57"/>
    <w:rsid w:val="007B0889"/>
    <w:rsid w:val="007B57B0"/>
    <w:rsid w:val="007C1CF2"/>
    <w:rsid w:val="007C47B0"/>
    <w:rsid w:val="007D211A"/>
    <w:rsid w:val="007D29C4"/>
    <w:rsid w:val="007D7CC4"/>
    <w:rsid w:val="007E3FC9"/>
    <w:rsid w:val="007F1FA2"/>
    <w:rsid w:val="00804738"/>
    <w:rsid w:val="008115AD"/>
    <w:rsid w:val="00814C1A"/>
    <w:rsid w:val="00816860"/>
    <w:rsid w:val="0082010F"/>
    <w:rsid w:val="008241B2"/>
    <w:rsid w:val="00826647"/>
    <w:rsid w:val="00831B8A"/>
    <w:rsid w:val="0083388F"/>
    <w:rsid w:val="0084200C"/>
    <w:rsid w:val="00854F08"/>
    <w:rsid w:val="00854F3F"/>
    <w:rsid w:val="008652C0"/>
    <w:rsid w:val="00873A99"/>
    <w:rsid w:val="00874789"/>
    <w:rsid w:val="008763F2"/>
    <w:rsid w:val="00876451"/>
    <w:rsid w:val="008804C4"/>
    <w:rsid w:val="00882733"/>
    <w:rsid w:val="00890FCA"/>
    <w:rsid w:val="00894EB2"/>
    <w:rsid w:val="008A24CE"/>
    <w:rsid w:val="008A4A42"/>
    <w:rsid w:val="008A4D11"/>
    <w:rsid w:val="008B1B58"/>
    <w:rsid w:val="008B614B"/>
    <w:rsid w:val="008B7397"/>
    <w:rsid w:val="008D3FF3"/>
    <w:rsid w:val="008D6160"/>
    <w:rsid w:val="008D7A27"/>
    <w:rsid w:val="008E073B"/>
    <w:rsid w:val="008E243A"/>
    <w:rsid w:val="008E2AF9"/>
    <w:rsid w:val="0090142B"/>
    <w:rsid w:val="009215E0"/>
    <w:rsid w:val="00926A13"/>
    <w:rsid w:val="00927339"/>
    <w:rsid w:val="00930DEE"/>
    <w:rsid w:val="009314A8"/>
    <w:rsid w:val="00932EC0"/>
    <w:rsid w:val="00937087"/>
    <w:rsid w:val="00937F8B"/>
    <w:rsid w:val="00954706"/>
    <w:rsid w:val="0096010A"/>
    <w:rsid w:val="0096168F"/>
    <w:rsid w:val="009669F5"/>
    <w:rsid w:val="00970FF9"/>
    <w:rsid w:val="00972F0F"/>
    <w:rsid w:val="009754EB"/>
    <w:rsid w:val="00975632"/>
    <w:rsid w:val="009777EE"/>
    <w:rsid w:val="00977D86"/>
    <w:rsid w:val="0098248D"/>
    <w:rsid w:val="00992688"/>
    <w:rsid w:val="009A066C"/>
    <w:rsid w:val="009B0616"/>
    <w:rsid w:val="009B2669"/>
    <w:rsid w:val="009B3EC2"/>
    <w:rsid w:val="009B766A"/>
    <w:rsid w:val="009C09DA"/>
    <w:rsid w:val="009C2EE4"/>
    <w:rsid w:val="009C65EA"/>
    <w:rsid w:val="009C7A06"/>
    <w:rsid w:val="009D6515"/>
    <w:rsid w:val="009E2EBC"/>
    <w:rsid w:val="009E74A3"/>
    <w:rsid w:val="009F1930"/>
    <w:rsid w:val="009F31A9"/>
    <w:rsid w:val="00A02CBE"/>
    <w:rsid w:val="00A073DD"/>
    <w:rsid w:val="00A102BD"/>
    <w:rsid w:val="00A10362"/>
    <w:rsid w:val="00A10776"/>
    <w:rsid w:val="00A1320A"/>
    <w:rsid w:val="00A15DDF"/>
    <w:rsid w:val="00A27C35"/>
    <w:rsid w:val="00A310C8"/>
    <w:rsid w:val="00A31D35"/>
    <w:rsid w:val="00A32144"/>
    <w:rsid w:val="00A35A0F"/>
    <w:rsid w:val="00A37EA2"/>
    <w:rsid w:val="00A40E58"/>
    <w:rsid w:val="00A42566"/>
    <w:rsid w:val="00A62C90"/>
    <w:rsid w:val="00A65158"/>
    <w:rsid w:val="00A66630"/>
    <w:rsid w:val="00A6787C"/>
    <w:rsid w:val="00A70BA9"/>
    <w:rsid w:val="00A76735"/>
    <w:rsid w:val="00A82F6E"/>
    <w:rsid w:val="00A8454E"/>
    <w:rsid w:val="00A85075"/>
    <w:rsid w:val="00A910E8"/>
    <w:rsid w:val="00A9240E"/>
    <w:rsid w:val="00AA1A67"/>
    <w:rsid w:val="00AA2CF5"/>
    <w:rsid w:val="00AB0B91"/>
    <w:rsid w:val="00AB0DEE"/>
    <w:rsid w:val="00AC134D"/>
    <w:rsid w:val="00AC22BF"/>
    <w:rsid w:val="00AC2C08"/>
    <w:rsid w:val="00AC716B"/>
    <w:rsid w:val="00AD04E0"/>
    <w:rsid w:val="00AD1110"/>
    <w:rsid w:val="00AD3CFC"/>
    <w:rsid w:val="00AE3D6C"/>
    <w:rsid w:val="00AF2A36"/>
    <w:rsid w:val="00B01198"/>
    <w:rsid w:val="00B0171F"/>
    <w:rsid w:val="00B04668"/>
    <w:rsid w:val="00B06DBD"/>
    <w:rsid w:val="00B15FE7"/>
    <w:rsid w:val="00B168DB"/>
    <w:rsid w:val="00B17B15"/>
    <w:rsid w:val="00B21AD1"/>
    <w:rsid w:val="00B233C7"/>
    <w:rsid w:val="00B23C1A"/>
    <w:rsid w:val="00B30916"/>
    <w:rsid w:val="00B3156C"/>
    <w:rsid w:val="00B318A7"/>
    <w:rsid w:val="00B319E8"/>
    <w:rsid w:val="00B31A63"/>
    <w:rsid w:val="00B46E25"/>
    <w:rsid w:val="00B51099"/>
    <w:rsid w:val="00B5190A"/>
    <w:rsid w:val="00B6037F"/>
    <w:rsid w:val="00B607A4"/>
    <w:rsid w:val="00B60E15"/>
    <w:rsid w:val="00B60FE7"/>
    <w:rsid w:val="00B6399C"/>
    <w:rsid w:val="00B66255"/>
    <w:rsid w:val="00B67C6B"/>
    <w:rsid w:val="00B7059C"/>
    <w:rsid w:val="00B81B4C"/>
    <w:rsid w:val="00B847F0"/>
    <w:rsid w:val="00B84F2A"/>
    <w:rsid w:val="00BA21E9"/>
    <w:rsid w:val="00BA2CF9"/>
    <w:rsid w:val="00BA66A2"/>
    <w:rsid w:val="00BB26B9"/>
    <w:rsid w:val="00BB2900"/>
    <w:rsid w:val="00BC10A2"/>
    <w:rsid w:val="00BC4A13"/>
    <w:rsid w:val="00BC6062"/>
    <w:rsid w:val="00BC67B7"/>
    <w:rsid w:val="00BC7FAB"/>
    <w:rsid w:val="00BD13D9"/>
    <w:rsid w:val="00BD20BA"/>
    <w:rsid w:val="00BD5FF4"/>
    <w:rsid w:val="00BF0B01"/>
    <w:rsid w:val="00BF1791"/>
    <w:rsid w:val="00BF2694"/>
    <w:rsid w:val="00BF6074"/>
    <w:rsid w:val="00C01C67"/>
    <w:rsid w:val="00C11737"/>
    <w:rsid w:val="00C24315"/>
    <w:rsid w:val="00C2651F"/>
    <w:rsid w:val="00C3442F"/>
    <w:rsid w:val="00C35D7E"/>
    <w:rsid w:val="00C367BB"/>
    <w:rsid w:val="00C41E00"/>
    <w:rsid w:val="00C42381"/>
    <w:rsid w:val="00C46C8D"/>
    <w:rsid w:val="00C5419E"/>
    <w:rsid w:val="00C61294"/>
    <w:rsid w:val="00C87A4F"/>
    <w:rsid w:val="00C92645"/>
    <w:rsid w:val="00C9376B"/>
    <w:rsid w:val="00C97C47"/>
    <w:rsid w:val="00CA0270"/>
    <w:rsid w:val="00CA2C08"/>
    <w:rsid w:val="00CB195C"/>
    <w:rsid w:val="00CB206B"/>
    <w:rsid w:val="00CB7157"/>
    <w:rsid w:val="00CC0867"/>
    <w:rsid w:val="00CC1554"/>
    <w:rsid w:val="00CC4429"/>
    <w:rsid w:val="00CC58E0"/>
    <w:rsid w:val="00CC70D8"/>
    <w:rsid w:val="00CD4703"/>
    <w:rsid w:val="00CE52CD"/>
    <w:rsid w:val="00CE5DB5"/>
    <w:rsid w:val="00CE7A2E"/>
    <w:rsid w:val="00CF1278"/>
    <w:rsid w:val="00CF60F9"/>
    <w:rsid w:val="00D13051"/>
    <w:rsid w:val="00D16627"/>
    <w:rsid w:val="00D17BDB"/>
    <w:rsid w:val="00D2208E"/>
    <w:rsid w:val="00D24A06"/>
    <w:rsid w:val="00D25CFB"/>
    <w:rsid w:val="00D3043E"/>
    <w:rsid w:val="00D336EE"/>
    <w:rsid w:val="00D455F4"/>
    <w:rsid w:val="00D45B3B"/>
    <w:rsid w:val="00D564FA"/>
    <w:rsid w:val="00D74B8B"/>
    <w:rsid w:val="00D837E9"/>
    <w:rsid w:val="00D96EB0"/>
    <w:rsid w:val="00DA0214"/>
    <w:rsid w:val="00DA30B4"/>
    <w:rsid w:val="00DB0B65"/>
    <w:rsid w:val="00DB52A8"/>
    <w:rsid w:val="00DB5CCA"/>
    <w:rsid w:val="00DC38F3"/>
    <w:rsid w:val="00DC3959"/>
    <w:rsid w:val="00DC3AAB"/>
    <w:rsid w:val="00DC66C4"/>
    <w:rsid w:val="00DC7C13"/>
    <w:rsid w:val="00DD2B3C"/>
    <w:rsid w:val="00DD3CD1"/>
    <w:rsid w:val="00DD4F3A"/>
    <w:rsid w:val="00DE1A2D"/>
    <w:rsid w:val="00DE3D25"/>
    <w:rsid w:val="00DF04FB"/>
    <w:rsid w:val="00E00281"/>
    <w:rsid w:val="00E0170D"/>
    <w:rsid w:val="00E017FF"/>
    <w:rsid w:val="00E01CDD"/>
    <w:rsid w:val="00E0312F"/>
    <w:rsid w:val="00E05E11"/>
    <w:rsid w:val="00E06B88"/>
    <w:rsid w:val="00E141F3"/>
    <w:rsid w:val="00E1442A"/>
    <w:rsid w:val="00E25763"/>
    <w:rsid w:val="00E26471"/>
    <w:rsid w:val="00E37D6B"/>
    <w:rsid w:val="00E44DD9"/>
    <w:rsid w:val="00E53B92"/>
    <w:rsid w:val="00E57DFE"/>
    <w:rsid w:val="00E605EC"/>
    <w:rsid w:val="00E61756"/>
    <w:rsid w:val="00E619A2"/>
    <w:rsid w:val="00E62555"/>
    <w:rsid w:val="00E7310C"/>
    <w:rsid w:val="00E769B3"/>
    <w:rsid w:val="00E80D30"/>
    <w:rsid w:val="00E8273C"/>
    <w:rsid w:val="00E83732"/>
    <w:rsid w:val="00E849D6"/>
    <w:rsid w:val="00E92920"/>
    <w:rsid w:val="00E9301C"/>
    <w:rsid w:val="00E95837"/>
    <w:rsid w:val="00EA53EF"/>
    <w:rsid w:val="00EB0967"/>
    <w:rsid w:val="00EB12F3"/>
    <w:rsid w:val="00EB2C25"/>
    <w:rsid w:val="00EC0930"/>
    <w:rsid w:val="00EE2658"/>
    <w:rsid w:val="00EE3365"/>
    <w:rsid w:val="00EE7870"/>
    <w:rsid w:val="00EF054C"/>
    <w:rsid w:val="00EF1994"/>
    <w:rsid w:val="00EF339A"/>
    <w:rsid w:val="00F00E85"/>
    <w:rsid w:val="00F0271C"/>
    <w:rsid w:val="00F14186"/>
    <w:rsid w:val="00F1762A"/>
    <w:rsid w:val="00F2060D"/>
    <w:rsid w:val="00F21A93"/>
    <w:rsid w:val="00F23C63"/>
    <w:rsid w:val="00F23D4D"/>
    <w:rsid w:val="00F24285"/>
    <w:rsid w:val="00F243D1"/>
    <w:rsid w:val="00F271B6"/>
    <w:rsid w:val="00F31968"/>
    <w:rsid w:val="00F35212"/>
    <w:rsid w:val="00F47D29"/>
    <w:rsid w:val="00F51EB9"/>
    <w:rsid w:val="00F52B39"/>
    <w:rsid w:val="00F55D2E"/>
    <w:rsid w:val="00F56B10"/>
    <w:rsid w:val="00F64466"/>
    <w:rsid w:val="00F66A5D"/>
    <w:rsid w:val="00F66D5C"/>
    <w:rsid w:val="00F674F8"/>
    <w:rsid w:val="00F7374C"/>
    <w:rsid w:val="00F74DF4"/>
    <w:rsid w:val="00F76AB4"/>
    <w:rsid w:val="00F81189"/>
    <w:rsid w:val="00F82749"/>
    <w:rsid w:val="00F8426F"/>
    <w:rsid w:val="00F84397"/>
    <w:rsid w:val="00F85771"/>
    <w:rsid w:val="00F91630"/>
    <w:rsid w:val="00F95374"/>
    <w:rsid w:val="00F95F64"/>
    <w:rsid w:val="00F97781"/>
    <w:rsid w:val="00FA1DF1"/>
    <w:rsid w:val="00FA251C"/>
    <w:rsid w:val="00FA3E32"/>
    <w:rsid w:val="00FA40C2"/>
    <w:rsid w:val="00FB2669"/>
    <w:rsid w:val="00FB7CDD"/>
    <w:rsid w:val="00FC199D"/>
    <w:rsid w:val="00FC1E0D"/>
    <w:rsid w:val="00FC3606"/>
    <w:rsid w:val="00FC3DBE"/>
    <w:rsid w:val="00FC4138"/>
    <w:rsid w:val="00FC46A7"/>
    <w:rsid w:val="00FC633E"/>
    <w:rsid w:val="00FC68F9"/>
    <w:rsid w:val="00FC69D4"/>
    <w:rsid w:val="00FE0CD5"/>
    <w:rsid w:val="00FE0DBD"/>
    <w:rsid w:val="00FE7475"/>
    <w:rsid w:val="00FF1DF7"/>
    <w:rsid w:val="00FF5C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91ECA0"/>
  <w14:defaultImageDpi w14:val="300"/>
  <w15:docId w15:val="{F4B25974-67CF-4638-8144-C1E37140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uiPriority w:val="9"/>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7F1FA2"/>
    <w:pPr>
      <w:numPr>
        <w:numId w:val="2"/>
      </w:numPr>
      <w:tabs>
        <w:tab w:val="left" w:pos="3520"/>
      </w:tabs>
      <w:ind w:left="1276" w:right="283"/>
      <w:contextualSpacing/>
    </w:pPr>
    <w:rPr>
      <w:rFonts w:cstheme="minorHAnsi"/>
      <w:color w:val="6E7893" w:themeColor="accent1"/>
    </w:rPr>
  </w:style>
  <w:style w:type="paragraph" w:customStyle="1" w:styleId="PrrafoTelefnica">
    <w:name w:val="Párrafo Telefónica"/>
    <w:basedOn w:val="Normal"/>
    <w:qFormat/>
    <w:rsid w:val="007F1FA2"/>
    <w:pPr>
      <w:tabs>
        <w:tab w:val="left" w:pos="3520"/>
      </w:tabs>
      <w:ind w:left="567" w:right="283"/>
      <w:contextualSpacing/>
    </w:pPr>
    <w:rPr>
      <w:rFonts w:cstheme="minorHAnsi"/>
      <w:color w:val="6E7893" w:themeColor="accent1"/>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paragraph" w:styleId="Piedepgina">
    <w:name w:val="footer"/>
    <w:basedOn w:val="Normal"/>
    <w:link w:val="PiedepginaCar"/>
    <w:uiPriority w:val="99"/>
    <w:unhideWhenUsed/>
    <w:rsid w:val="005C0CB2"/>
    <w:pPr>
      <w:tabs>
        <w:tab w:val="center" w:pos="4252"/>
        <w:tab w:val="right" w:pos="8504"/>
      </w:tabs>
    </w:pPr>
  </w:style>
  <w:style w:type="character" w:customStyle="1" w:styleId="PiedepginaCar">
    <w:name w:val="Pie de página Car"/>
    <w:basedOn w:val="Fuentedeprrafopredeter"/>
    <w:link w:val="Piedepgina"/>
    <w:uiPriority w:val="99"/>
    <w:rsid w:val="005C0CB2"/>
  </w:style>
  <w:style w:type="character" w:styleId="Hipervnculo">
    <w:name w:val="Hyperlink"/>
    <w:basedOn w:val="Fuentedeprrafopredeter"/>
    <w:uiPriority w:val="99"/>
    <w:unhideWhenUsed/>
    <w:rsid w:val="001549C8"/>
    <w:rPr>
      <w:rFonts w:ascii="Arial" w:hAnsi="Arial"/>
      <w:color w:val="F1F4FF" w:themeColor="background2"/>
      <w:u w:val="none"/>
    </w:rPr>
  </w:style>
  <w:style w:type="paragraph" w:styleId="Encabezado">
    <w:name w:val="header"/>
    <w:basedOn w:val="Normal"/>
    <w:link w:val="EncabezadoCar"/>
    <w:uiPriority w:val="99"/>
    <w:unhideWhenUsed/>
    <w:rsid w:val="003D1A35"/>
    <w:pPr>
      <w:tabs>
        <w:tab w:val="center" w:pos="4252"/>
        <w:tab w:val="right" w:pos="8504"/>
      </w:tabs>
    </w:pPr>
  </w:style>
  <w:style w:type="character" w:customStyle="1" w:styleId="EncabezadoCar">
    <w:name w:val="Encabezado Car"/>
    <w:basedOn w:val="Fuentedeprrafopredeter"/>
    <w:link w:val="Encabezado"/>
    <w:uiPriority w:val="99"/>
    <w:rsid w:val="003D1A35"/>
  </w:style>
  <w:style w:type="character" w:styleId="Mencinsinresolver">
    <w:name w:val="Unresolved Mention"/>
    <w:basedOn w:val="Fuentedeprrafopredeter"/>
    <w:uiPriority w:val="99"/>
    <w:semiHidden/>
    <w:unhideWhenUsed/>
    <w:rsid w:val="003D1A35"/>
    <w:rPr>
      <w:color w:val="605E5C"/>
      <w:shd w:val="clear" w:color="auto" w:fill="E1DFDD"/>
    </w:rPr>
  </w:style>
  <w:style w:type="paragraph" w:styleId="Textonotapie">
    <w:name w:val="footnote text"/>
    <w:basedOn w:val="Normal"/>
    <w:link w:val="TextonotapieCar"/>
    <w:uiPriority w:val="99"/>
    <w:qFormat/>
    <w:rsid w:val="002537C9"/>
    <w:pPr>
      <w:pBdr>
        <w:top w:val="single" w:sz="4" w:space="1" w:color="BFBFBF" w:themeColor="background1" w:themeShade="BF"/>
      </w:pBdr>
      <w:spacing w:before="120" w:after="120"/>
      <w:ind w:right="-57"/>
    </w:pPr>
    <w:rPr>
      <w:rFonts w:ascii="Arial" w:eastAsiaTheme="minorHAnsi" w:hAnsi="Arial"/>
      <w:color w:val="808080" w:themeColor="background1" w:themeShade="80"/>
      <w:sz w:val="16"/>
    </w:rPr>
  </w:style>
  <w:style w:type="character" w:customStyle="1" w:styleId="TextonotapieCar">
    <w:name w:val="Texto nota pie Car"/>
    <w:basedOn w:val="Fuentedeprrafopredeter"/>
    <w:link w:val="Textonotapie"/>
    <w:uiPriority w:val="99"/>
    <w:rsid w:val="002537C9"/>
    <w:rPr>
      <w:rFonts w:ascii="Arial" w:eastAsiaTheme="minorHAnsi" w:hAnsi="Arial"/>
      <w:color w:val="808080" w:themeColor="background1" w:themeShade="80"/>
      <w:sz w:val="16"/>
    </w:rPr>
  </w:style>
  <w:style w:type="character" w:styleId="Textoennegrita">
    <w:name w:val="Strong"/>
    <w:basedOn w:val="Fuentedeprrafopredeter"/>
    <w:uiPriority w:val="22"/>
    <w:qFormat/>
    <w:rsid w:val="002537C9"/>
    <w:rPr>
      <w:rFonts w:ascii="Arial" w:hAnsi="Arial"/>
      <w:b/>
      <w:bCs/>
    </w:rPr>
  </w:style>
  <w:style w:type="paragraph" w:styleId="NormalWeb">
    <w:name w:val="Normal (Web)"/>
    <w:basedOn w:val="Normal"/>
    <w:uiPriority w:val="99"/>
    <w:semiHidden/>
    <w:unhideWhenUsed/>
    <w:rsid w:val="00DC66C4"/>
    <w:pPr>
      <w:spacing w:before="100" w:beforeAutospacing="1" w:after="100" w:afterAutospacing="1"/>
    </w:pPr>
    <w:rPr>
      <w:rFonts w:ascii="Times New Roman" w:eastAsia="Times New Roman" w:hAnsi="Times New Roman" w:cs="Times New Roman"/>
      <w:lang w:val="es-ES" w:eastAsia="es-ES"/>
    </w:rPr>
  </w:style>
  <w:style w:type="paragraph" w:styleId="Prrafodelista">
    <w:name w:val="List Paragraph"/>
    <w:basedOn w:val="Normal"/>
    <w:uiPriority w:val="34"/>
    <w:qFormat/>
    <w:rsid w:val="000B791C"/>
    <w:pPr>
      <w:spacing w:after="160" w:line="276" w:lineRule="auto"/>
      <w:ind w:left="720"/>
      <w:contextualSpacing/>
    </w:pPr>
    <w:rPr>
      <w:rFonts w:ascii="Aptos" w:eastAsiaTheme="minorHAnsi" w:hAnsi="Aptos" w:cs="Calibri"/>
      <w:lang w:val="es-ES"/>
      <w14:ligatures w14:val="standardContextual"/>
    </w:rPr>
  </w:style>
  <w:style w:type="character" w:customStyle="1" w:styleId="ui-provider">
    <w:name w:val="ui-provider"/>
    <w:basedOn w:val="Fuentedeprrafopredeter"/>
    <w:rsid w:val="000B791C"/>
  </w:style>
  <w:style w:type="character" w:styleId="Hipervnculovisitado">
    <w:name w:val="FollowedHyperlink"/>
    <w:basedOn w:val="Fuentedeprrafopredeter"/>
    <w:uiPriority w:val="99"/>
    <w:semiHidden/>
    <w:unhideWhenUsed/>
    <w:rsid w:val="00BA66A2"/>
    <w:rPr>
      <w:color w:val="C366EF" w:themeColor="followedHyperlink"/>
      <w:u w:val="single"/>
    </w:rPr>
  </w:style>
  <w:style w:type="character" w:styleId="Refdecomentario">
    <w:name w:val="annotation reference"/>
    <w:basedOn w:val="Fuentedeprrafopredeter"/>
    <w:uiPriority w:val="99"/>
    <w:semiHidden/>
    <w:unhideWhenUsed/>
    <w:rsid w:val="00492251"/>
    <w:rPr>
      <w:sz w:val="16"/>
      <w:szCs w:val="16"/>
    </w:rPr>
  </w:style>
  <w:style w:type="paragraph" w:styleId="Textocomentario">
    <w:name w:val="annotation text"/>
    <w:basedOn w:val="Normal"/>
    <w:link w:val="TextocomentarioCar"/>
    <w:uiPriority w:val="99"/>
    <w:unhideWhenUsed/>
    <w:rsid w:val="00492251"/>
    <w:rPr>
      <w:sz w:val="20"/>
      <w:szCs w:val="20"/>
    </w:rPr>
  </w:style>
  <w:style w:type="character" w:customStyle="1" w:styleId="TextocomentarioCar">
    <w:name w:val="Texto comentario Car"/>
    <w:basedOn w:val="Fuentedeprrafopredeter"/>
    <w:link w:val="Textocomentario"/>
    <w:uiPriority w:val="99"/>
    <w:rsid w:val="00492251"/>
    <w:rPr>
      <w:sz w:val="20"/>
      <w:szCs w:val="20"/>
    </w:rPr>
  </w:style>
  <w:style w:type="paragraph" w:styleId="Asuntodelcomentario">
    <w:name w:val="annotation subject"/>
    <w:basedOn w:val="Textocomentario"/>
    <w:next w:val="Textocomentario"/>
    <w:link w:val="AsuntodelcomentarioCar"/>
    <w:uiPriority w:val="99"/>
    <w:semiHidden/>
    <w:unhideWhenUsed/>
    <w:rsid w:val="00492251"/>
    <w:rPr>
      <w:b/>
      <w:bCs/>
    </w:rPr>
  </w:style>
  <w:style w:type="character" w:customStyle="1" w:styleId="AsuntodelcomentarioCar">
    <w:name w:val="Asunto del comentario Car"/>
    <w:basedOn w:val="TextocomentarioCar"/>
    <w:link w:val="Asuntodelcomentario"/>
    <w:uiPriority w:val="99"/>
    <w:semiHidden/>
    <w:rsid w:val="004922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36029">
      <w:bodyDiv w:val="1"/>
      <w:marLeft w:val="0"/>
      <w:marRight w:val="0"/>
      <w:marTop w:val="0"/>
      <w:marBottom w:val="0"/>
      <w:divBdr>
        <w:top w:val="none" w:sz="0" w:space="0" w:color="auto"/>
        <w:left w:val="none" w:sz="0" w:space="0" w:color="auto"/>
        <w:bottom w:val="none" w:sz="0" w:space="0" w:color="auto"/>
        <w:right w:val="none" w:sz="0" w:space="0" w:color="auto"/>
      </w:divBdr>
    </w:div>
    <w:div w:id="215943722">
      <w:bodyDiv w:val="1"/>
      <w:marLeft w:val="0"/>
      <w:marRight w:val="0"/>
      <w:marTop w:val="0"/>
      <w:marBottom w:val="0"/>
      <w:divBdr>
        <w:top w:val="none" w:sz="0" w:space="0" w:color="auto"/>
        <w:left w:val="none" w:sz="0" w:space="0" w:color="auto"/>
        <w:bottom w:val="none" w:sz="0" w:space="0" w:color="auto"/>
        <w:right w:val="none" w:sz="0" w:space="0" w:color="auto"/>
      </w:divBdr>
    </w:div>
    <w:div w:id="224726505">
      <w:bodyDiv w:val="1"/>
      <w:marLeft w:val="0"/>
      <w:marRight w:val="0"/>
      <w:marTop w:val="0"/>
      <w:marBottom w:val="0"/>
      <w:divBdr>
        <w:top w:val="none" w:sz="0" w:space="0" w:color="auto"/>
        <w:left w:val="none" w:sz="0" w:space="0" w:color="auto"/>
        <w:bottom w:val="none" w:sz="0" w:space="0" w:color="auto"/>
        <w:right w:val="none" w:sz="0" w:space="0" w:color="auto"/>
      </w:divBdr>
    </w:div>
    <w:div w:id="288125273">
      <w:bodyDiv w:val="1"/>
      <w:marLeft w:val="0"/>
      <w:marRight w:val="0"/>
      <w:marTop w:val="0"/>
      <w:marBottom w:val="0"/>
      <w:divBdr>
        <w:top w:val="none" w:sz="0" w:space="0" w:color="auto"/>
        <w:left w:val="none" w:sz="0" w:space="0" w:color="auto"/>
        <w:bottom w:val="none" w:sz="0" w:space="0" w:color="auto"/>
        <w:right w:val="none" w:sz="0" w:space="0" w:color="auto"/>
      </w:divBdr>
      <w:divsChild>
        <w:div w:id="1574122510">
          <w:marLeft w:val="0"/>
          <w:marRight w:val="0"/>
          <w:marTop w:val="0"/>
          <w:marBottom w:val="0"/>
          <w:divBdr>
            <w:top w:val="none" w:sz="0" w:space="0" w:color="auto"/>
            <w:left w:val="none" w:sz="0" w:space="0" w:color="auto"/>
            <w:bottom w:val="none" w:sz="0" w:space="0" w:color="auto"/>
            <w:right w:val="none" w:sz="0" w:space="0" w:color="auto"/>
          </w:divBdr>
        </w:div>
      </w:divsChild>
    </w:div>
    <w:div w:id="1011368859">
      <w:bodyDiv w:val="1"/>
      <w:marLeft w:val="0"/>
      <w:marRight w:val="0"/>
      <w:marTop w:val="0"/>
      <w:marBottom w:val="0"/>
      <w:divBdr>
        <w:top w:val="none" w:sz="0" w:space="0" w:color="auto"/>
        <w:left w:val="none" w:sz="0" w:space="0" w:color="auto"/>
        <w:bottom w:val="none" w:sz="0" w:space="0" w:color="auto"/>
        <w:right w:val="none" w:sz="0" w:space="0" w:color="auto"/>
      </w:divBdr>
    </w:div>
    <w:div w:id="1379016057">
      <w:bodyDiv w:val="1"/>
      <w:marLeft w:val="0"/>
      <w:marRight w:val="0"/>
      <w:marTop w:val="0"/>
      <w:marBottom w:val="0"/>
      <w:divBdr>
        <w:top w:val="none" w:sz="0" w:space="0" w:color="auto"/>
        <w:left w:val="none" w:sz="0" w:space="0" w:color="auto"/>
        <w:bottom w:val="none" w:sz="0" w:space="0" w:color="auto"/>
        <w:right w:val="none" w:sz="0" w:space="0" w:color="auto"/>
      </w:divBdr>
    </w:div>
    <w:div w:id="1573732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bva.com" TargetMode="External"/><Relationship Id="rId2" Type="http://schemas.openxmlformats.org/officeDocument/2006/relationships/numbering" Target="numbering.xml"/><Relationship Id="rId16" Type="http://schemas.openxmlformats.org/officeDocument/2006/relationships/hyperlink" Target="https://accionistaseinversores.bbv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elefonicatech.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lefonicatech.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03075\Downloads\Nota%20de%20prensa%20TEF%20TECH.dotx" TargetMode="External"/></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BE852-7120-7541-82DD-DBEA4515AAE5}">
  <ds:schemaRefs>
    <ds:schemaRef ds:uri="http://schemas.openxmlformats.org/officeDocument/2006/bibliography"/>
  </ds:schemaRefs>
</ds:datastoreItem>
</file>

<file path=docMetadata/LabelInfo.xml><?xml version="1.0" encoding="utf-8"?>
<clbl:labelList xmlns:clbl="http://schemas.microsoft.com/office/2020/mipLabelMetadata">
  <clbl:label id="{e65bd4d2-aa7c-445f-9ef8-222ebb1d2b43}" enabled="1" method="Privileged" siteId="{9744600e-3e04-492e-baa1-25ec245c6f10}" removed="0"/>
</clbl:labelList>
</file>

<file path=docProps/app.xml><?xml version="1.0" encoding="utf-8"?>
<Properties xmlns="http://schemas.openxmlformats.org/officeDocument/2006/extended-properties" xmlns:vt="http://schemas.openxmlformats.org/officeDocument/2006/docPropsVTypes">
  <Template>Nota de prensa TEF TECH</Template>
  <TotalTime>374</TotalTime>
  <Pages>3</Pages>
  <Words>791</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Lambie-Nairn</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CRESPO BURGUEÑO</dc:creator>
  <cp:keywords/>
  <dc:description/>
  <cp:lastModifiedBy>VIRGINIA MARTINEZ ESCRIBANO</cp:lastModifiedBy>
  <cp:revision>54</cp:revision>
  <dcterms:created xsi:type="dcterms:W3CDTF">2024-07-18T15:06:00Z</dcterms:created>
  <dcterms:modified xsi:type="dcterms:W3CDTF">2024-07-19T11:42:00Z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4,7,a</vt:lpwstr>
  </property>
  <property fmtid="{D5CDD505-2E9C-101B-9397-08002B2CF9AE}" pid="3" name="ClassificationContentMarkingFooterFontProps">
    <vt:lpwstr>#000000,7,Arial</vt:lpwstr>
  </property>
  <property fmtid="{D5CDD505-2E9C-101B-9397-08002B2CF9AE}" pid="4" name="ClassificationContentMarkingFooterText">
    <vt:lpwstr>***Este documento está clasificado como PUBLICO por TELEFÓNICA.
***This document is classified as PUBLIC by TELEFÓNICA.</vt:lpwstr>
  </property>
  <property fmtid="{D5CDD505-2E9C-101B-9397-08002B2CF9AE}" pid="5" name="MSIP_Label_e65bd4d2-aa7c-445f-9ef8-222ebb1d2b43_Enabled">
    <vt:lpwstr>true</vt:lpwstr>
  </property>
  <property fmtid="{D5CDD505-2E9C-101B-9397-08002B2CF9AE}" pid="6" name="MSIP_Label_e65bd4d2-aa7c-445f-9ef8-222ebb1d2b43_SetDate">
    <vt:lpwstr>2024-02-12T11:34:27Z</vt:lpwstr>
  </property>
  <property fmtid="{D5CDD505-2E9C-101B-9397-08002B2CF9AE}" pid="7" name="MSIP_Label_e65bd4d2-aa7c-445f-9ef8-222ebb1d2b43_Method">
    <vt:lpwstr>Privileged</vt:lpwstr>
  </property>
  <property fmtid="{D5CDD505-2E9C-101B-9397-08002B2CF9AE}" pid="8" name="MSIP_Label_e65bd4d2-aa7c-445f-9ef8-222ebb1d2b43_Name">
    <vt:lpwstr>e65bd4d2-aa7c-445f-9ef8-222ebb1d2b43</vt:lpwstr>
  </property>
  <property fmtid="{D5CDD505-2E9C-101B-9397-08002B2CF9AE}" pid="9" name="MSIP_Label_e65bd4d2-aa7c-445f-9ef8-222ebb1d2b43_SiteId">
    <vt:lpwstr>9744600e-3e04-492e-baa1-25ec245c6f10</vt:lpwstr>
  </property>
  <property fmtid="{D5CDD505-2E9C-101B-9397-08002B2CF9AE}" pid="10" name="MSIP_Label_e65bd4d2-aa7c-445f-9ef8-222ebb1d2b43_ActionId">
    <vt:lpwstr>d34c0367-54c4-4e21-8d88-f3e1799d8f57</vt:lpwstr>
  </property>
  <property fmtid="{D5CDD505-2E9C-101B-9397-08002B2CF9AE}" pid="11" name="MSIP_Label_e65bd4d2-aa7c-445f-9ef8-222ebb1d2b43_ContentBits">
    <vt:lpwstr>2</vt:lpwstr>
  </property>
</Properties>
</file>